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ACE" w:rsidRDefault="00492B94" w:rsidP="005C703B">
      <w:pPr>
        <w:tabs>
          <w:tab w:val="left" w:pos="800"/>
        </w:tabs>
        <w:spacing w:before="13680"/>
        <w:rPr>
          <w:rFonts w:ascii="Ginto Normal" w:hAnsi="Ginto Normal"/>
          <w:sz w:val="20"/>
          <w:szCs w:val="20"/>
        </w:rPr>
      </w:pPr>
      <w:r w:rsidRPr="00153D42">
        <w:rPr>
          <w:rFonts w:ascii="Ginto Normal" w:hAnsi="Ginto Normal"/>
          <w:noProof/>
          <w:sz w:val="20"/>
          <w:szCs w:val="20"/>
        </w:rPr>
        <mc:AlternateContent>
          <mc:Choice Requires="wps">
            <w:drawing>
              <wp:anchor distT="0" distB="0" distL="114300" distR="114300" simplePos="0" relativeHeight="251662336" behindDoc="0" locked="0" layoutInCell="1" allowOverlap="0" wp14:anchorId="7605DAA6" wp14:editId="59A204CC">
                <wp:simplePos x="0" y="0"/>
                <wp:positionH relativeFrom="leftMargin">
                  <wp:posOffset>914219</wp:posOffset>
                </wp:positionH>
                <wp:positionV relativeFrom="topMargin">
                  <wp:posOffset>3101975</wp:posOffset>
                </wp:positionV>
                <wp:extent cx="5615305" cy="718420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615305" cy="7184208"/>
                        </a:xfrm>
                        <a:prstGeom prst="rect">
                          <a:avLst/>
                        </a:prstGeom>
                        <a:noFill/>
                        <a:ln w="6350">
                          <a:noFill/>
                        </a:ln>
                      </wps:spPr>
                      <wps:txbx>
                        <w:txbxContent>
                          <w:p w:rsidR="00C86935" w:rsidRPr="00492B94" w:rsidRDefault="00C86935" w:rsidP="00C86935">
                            <w:pPr>
                              <w:shd w:val="clear" w:color="auto" w:fill="FFFFFF"/>
                              <w:spacing w:after="336"/>
                              <w:rPr>
                                <w:rFonts w:ascii="Ginto Normal" w:eastAsia="Times New Roman" w:hAnsi="Ginto Normal" w:cs="Helvetica"/>
                                <w:i/>
                                <w:color w:val="000000"/>
                                <w:spacing w:val="-6"/>
                                <w:sz w:val="20"/>
                                <w:szCs w:val="20"/>
                                <w:lang w:eastAsia="de-DE"/>
                              </w:rPr>
                            </w:pPr>
                            <w:r w:rsidRPr="00492B94">
                              <w:rPr>
                                <w:rFonts w:ascii="Ginto Normal" w:eastAsia="Times New Roman" w:hAnsi="Ginto Normal" w:cs="Helvetica"/>
                                <w:i/>
                                <w:color w:val="000000"/>
                                <w:spacing w:val="-6"/>
                                <w:sz w:val="20"/>
                                <w:szCs w:val="20"/>
                                <w:lang w:eastAsia="de-DE"/>
                              </w:rPr>
                              <w:t>Erstmals bietet das Bündnis internationaler Produktionshäuser 2019/20 ein Programm für Journalist*innen an, das sich als Fort- und Weiterbildung im umfangreichen Feld der Berichterstattung über dezidiert experimentelles Theater und Tanz sowie zeitgenössische</w:t>
                            </w:r>
                            <w:r w:rsidR="00872A8B">
                              <w:rPr>
                                <w:rFonts w:ascii="Ginto Normal" w:eastAsia="Times New Roman" w:hAnsi="Ginto Normal" w:cs="Helvetica"/>
                                <w:i/>
                                <w:color w:val="000000"/>
                                <w:spacing w:val="-6"/>
                                <w:sz w:val="20"/>
                                <w:szCs w:val="20"/>
                                <w:lang w:eastAsia="de-DE"/>
                              </w:rPr>
                              <w:t xml:space="preserve"> </w:t>
                            </w:r>
                            <w:r w:rsidRPr="00492B94">
                              <w:rPr>
                                <w:rFonts w:ascii="Ginto Normal" w:eastAsia="Times New Roman" w:hAnsi="Ginto Normal" w:cs="Helvetica"/>
                                <w:i/>
                                <w:color w:val="000000"/>
                                <w:spacing w:val="-6"/>
                                <w:sz w:val="20"/>
                                <w:szCs w:val="20"/>
                                <w:lang w:eastAsia="de-DE"/>
                              </w:rPr>
                              <w:t>Performance Art versteht.</w:t>
                            </w:r>
                          </w:p>
                          <w:p w:rsidR="00C86935" w:rsidRPr="00492B94" w:rsidRDefault="00C86935" w:rsidP="00C86935">
                            <w:p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Theaterkritik und Kulturjournalismus befinden sich in einer Umbruchssituation. Welche Rolle spielt die Kulturberichterstattung heute im Feld des Journalismus? An welche Öffentlichkeit wendet sie sich, welche Diskurse treibt sie voran, welche bildet sie nicht ab? Und wie könnte ein Theaterjournalismus der Zukunft aussehen? Die Akademie nimmt das weite Feld zwischen Lokal- und Onlinejournalismus ebenso in den Blick wie die Rolle der Kritik in ihrem Verhältnis zu künstlerischer Produktion und gesellschaftlicher Rezeption.</w:t>
                            </w:r>
                          </w:p>
                          <w:p w:rsidR="00C86935" w:rsidRPr="00492B94" w:rsidRDefault="00C86935" w:rsidP="00C86935">
                            <w:pPr>
                              <w:shd w:val="clear" w:color="auto" w:fill="FFFFFF"/>
                              <w:spacing w:after="336"/>
                              <w:rPr>
                                <w:rFonts w:ascii="Ginto Normal" w:hAnsi="Ginto Normal" w:cs="Helvetica"/>
                                <w:sz w:val="20"/>
                                <w:szCs w:val="20"/>
                              </w:rPr>
                            </w:pPr>
                            <w:r w:rsidRPr="00492B94">
                              <w:rPr>
                                <w:rFonts w:ascii="Ginto Normal" w:eastAsia="Times New Roman" w:hAnsi="Ginto Normal" w:cs="Helvetica"/>
                                <w:color w:val="000000"/>
                                <w:spacing w:val="-6"/>
                                <w:sz w:val="20"/>
                                <w:szCs w:val="20"/>
                                <w:lang w:eastAsia="de-DE"/>
                              </w:rPr>
                              <w:t xml:space="preserve">Kritische Arbeit muss den Anspruch verfolgen, nicht hinter ihren Gegenstand zurückzufallen. </w:t>
                            </w:r>
                            <w:r w:rsidRPr="00492B94">
                              <w:rPr>
                                <w:rFonts w:ascii="Ginto Normal" w:hAnsi="Ginto Normal" w:cs="Helvetica"/>
                                <w:sz w:val="20"/>
                                <w:szCs w:val="20"/>
                              </w:rPr>
                              <w:t>Gerade zeitgenössische Theaterproduktionen sind oft ästhetisch heterogen und diskursiv verweisstark, viele Künstler*innen setzen sich engagiert mit politischen Entwicklungen und Fragestellungen auseinander und erfinden hierfür immer neue Formen und Formate. Das macht journalistische Berichterstattung über diese vielfältige Landschaft, über ihre Arbeitsweisen und Organisationsstrukturen besonders interessant.</w:t>
                            </w:r>
                          </w:p>
                          <w:p w:rsidR="00C86935" w:rsidRPr="00492B94" w:rsidRDefault="00C86935" w:rsidP="00C86935">
                            <w:pPr>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 xml:space="preserve">Die Akademie bietet Zeit und Raum, Schreibpraktiken jenseits von Deadlines und bestehenden Textformaten zu erproben. Gemeinsam mit Expert*innen können in drei Modulen die eigene Praxis reflektiert sowie journalistische Strategien entworfen werden, um über </w:t>
                            </w:r>
                            <w:r w:rsidR="00496E47">
                              <w:rPr>
                                <w:rFonts w:ascii="Ginto Normal" w:eastAsia="Times New Roman" w:hAnsi="Ginto Normal" w:cs="Helvetica"/>
                                <w:color w:val="000000"/>
                                <w:spacing w:val="-6"/>
                                <w:sz w:val="20"/>
                                <w:szCs w:val="20"/>
                                <w:lang w:eastAsia="de-DE"/>
                              </w:rPr>
                              <w:t>experimentelle</w:t>
                            </w:r>
                            <w:bookmarkStart w:id="0" w:name="_GoBack"/>
                            <w:bookmarkEnd w:id="0"/>
                            <w:r w:rsidRPr="00492B94">
                              <w:rPr>
                                <w:rFonts w:ascii="Ginto Normal" w:eastAsia="Times New Roman" w:hAnsi="Ginto Normal" w:cs="Helvetica"/>
                                <w:color w:val="000000"/>
                                <w:spacing w:val="-6"/>
                                <w:sz w:val="20"/>
                                <w:szCs w:val="20"/>
                                <w:lang w:eastAsia="de-DE"/>
                              </w:rPr>
                              <w:t xml:space="preserve"> Theater- und Performanceprojekte in Sprache und Text zu schreiben. </w:t>
                            </w:r>
                            <w:r w:rsidRPr="00492B94">
                              <w:rPr>
                                <w:rFonts w:ascii="Ginto Normal" w:hAnsi="Ginto Normal" w:cs="Helvetica"/>
                                <w:sz w:val="20"/>
                                <w:szCs w:val="20"/>
                              </w:rPr>
                              <w:t>Durch die Verortung der Akademie an drei verschiedenen Produktionshäusern des Bündnisses, bei Künstler*innengesprächen, Workshops und Lectures erhalten die Teilnehmenden zudem Einblicke in die Arbeitsstrukturen der ‚Freien Szene‘.</w:t>
                            </w:r>
                          </w:p>
                          <w:p w:rsidR="00492B94" w:rsidRPr="000A7F3E" w:rsidRDefault="00C86935" w:rsidP="00492B94">
                            <w:p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b/>
                                <w:bCs/>
                                <w:color w:val="000000"/>
                                <w:spacing w:val="-6"/>
                                <w:sz w:val="20"/>
                                <w:szCs w:val="20"/>
                                <w:lang w:eastAsia="de-DE"/>
                              </w:rPr>
                              <w:br/>
                              <w:t>Termine</w:t>
                            </w:r>
                            <w:r w:rsidR="0085489B">
                              <w:rPr>
                                <w:rFonts w:ascii="Ginto Normal" w:eastAsia="Times New Roman" w:hAnsi="Ginto Normal" w:cs="Helvetica"/>
                                <w:color w:val="000000"/>
                                <w:spacing w:val="-6"/>
                                <w:sz w:val="20"/>
                                <w:szCs w:val="20"/>
                                <w:lang w:eastAsia="de-DE"/>
                              </w:rPr>
                              <w:br/>
                            </w:r>
                            <w:r w:rsidR="0085489B">
                              <w:rPr>
                                <w:rFonts w:ascii="Ginto Normal" w:eastAsia="Times New Roman" w:hAnsi="Ginto Normal" w:cs="Helvetica"/>
                                <w:color w:val="000000"/>
                                <w:spacing w:val="-6"/>
                                <w:sz w:val="20"/>
                                <w:szCs w:val="20"/>
                                <w:lang w:eastAsia="de-DE"/>
                              </w:rPr>
                              <w:br/>
                            </w:r>
                            <w:r w:rsidRPr="00492B94">
                              <w:rPr>
                                <w:rFonts w:ascii="Ginto Normal" w:eastAsia="Times New Roman" w:hAnsi="Ginto Normal" w:cs="Helvetica"/>
                                <w:color w:val="000000"/>
                                <w:spacing w:val="-6"/>
                                <w:sz w:val="20"/>
                                <w:szCs w:val="20"/>
                                <w:lang w:eastAsia="de-DE"/>
                              </w:rPr>
                              <w:t>MODUL 1:      14.-17.11.2019, PACT Zollverein, Essen</w:t>
                            </w:r>
                            <w:r w:rsidRPr="00492B94">
                              <w:rPr>
                                <w:rFonts w:ascii="Ginto Normal" w:eastAsia="Times New Roman" w:hAnsi="Ginto Normal" w:cs="Helvetica"/>
                                <w:color w:val="000000"/>
                                <w:spacing w:val="-6"/>
                                <w:sz w:val="20"/>
                                <w:szCs w:val="20"/>
                                <w:lang w:eastAsia="de-DE"/>
                              </w:rPr>
                              <w:br/>
                              <w:t>MODUL 2:      Januar 2020, Hellerau – Europäisches Zentrum der Künste, Dresden</w:t>
                            </w:r>
                            <w:r w:rsidRPr="00492B94">
                              <w:rPr>
                                <w:rFonts w:ascii="Ginto Normal" w:eastAsia="Times New Roman" w:hAnsi="Ginto Normal" w:cs="Helvetica"/>
                                <w:color w:val="000000"/>
                                <w:spacing w:val="-6"/>
                                <w:sz w:val="20"/>
                                <w:szCs w:val="20"/>
                                <w:lang w:eastAsia="de-DE"/>
                              </w:rPr>
                              <w:br/>
                              <w:t>MODUL 3:      12.-15.3.2020, Kampnagel, Hamburg</w:t>
                            </w:r>
                            <w:r w:rsidR="00492B94">
                              <w:rPr>
                                <w:rFonts w:ascii="Ginto Normal" w:eastAsia="Times New Roman" w:hAnsi="Ginto Normal" w:cs="Helvetica"/>
                                <w:color w:val="000000"/>
                                <w:spacing w:val="-6"/>
                                <w:sz w:val="20"/>
                                <w:szCs w:val="20"/>
                                <w:lang w:eastAsia="de-DE"/>
                              </w:rPr>
                              <w:br/>
                            </w:r>
                            <w:r w:rsidR="00492B94">
                              <w:rPr>
                                <w:rFonts w:ascii="Ginto Normal" w:eastAsia="Times New Roman" w:hAnsi="Ginto Normal" w:cs="Helvetica"/>
                                <w:color w:val="000000"/>
                                <w:spacing w:val="-6"/>
                                <w:sz w:val="20"/>
                                <w:szCs w:val="20"/>
                                <w:lang w:eastAsia="de-DE"/>
                              </w:rPr>
                              <w:br/>
                            </w:r>
                            <w:r w:rsidR="00492B94" w:rsidRPr="000A7F3E">
                              <w:rPr>
                                <w:rFonts w:ascii="Ginto Normal" w:eastAsia="Times New Roman" w:hAnsi="Ginto Normal" w:cs="Helvetica"/>
                                <w:b/>
                                <w:bCs/>
                                <w:color w:val="000000"/>
                                <w:spacing w:val="-6"/>
                                <w:sz w:val="20"/>
                                <w:szCs w:val="20"/>
                                <w:lang w:eastAsia="de-DE"/>
                              </w:rPr>
                              <w:t>Zielgruppe</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color w:val="000000"/>
                                <w:spacing w:val="-6"/>
                                <w:sz w:val="20"/>
                                <w:szCs w:val="20"/>
                                <w:lang w:eastAsia="de-DE"/>
                              </w:rPr>
                              <w:t xml:space="preserve">Die Akademie richtet sich sowohl an Berufsanfänger*innen als auch als erfahrene Journalist*innen, die ihre Tätigkeit auf das Gebiet experimenteller szenischer Arbeiten erweitern möchten, eine Vertiefung der nötigen </w:t>
                            </w:r>
                            <w:r w:rsidRPr="000A7F3E">
                              <w:rPr>
                                <w:rFonts w:ascii="Ginto Normal" w:eastAsia="Times New Roman" w:hAnsi="Ginto Normal" w:cs="Helvetica"/>
                                <w:i/>
                                <w:color w:val="000000"/>
                                <w:spacing w:val="-6"/>
                                <w:sz w:val="20"/>
                                <w:szCs w:val="20"/>
                                <w:lang w:eastAsia="de-DE"/>
                              </w:rPr>
                              <w:t>hard</w:t>
                            </w:r>
                            <w:r w:rsidRPr="000A7F3E">
                              <w:rPr>
                                <w:rFonts w:ascii="Ginto Normal" w:eastAsia="Times New Roman" w:hAnsi="Ginto Normal" w:cs="Helvetica"/>
                                <w:color w:val="000000"/>
                                <w:spacing w:val="-6"/>
                                <w:sz w:val="20"/>
                                <w:szCs w:val="20"/>
                                <w:lang w:eastAsia="de-DE"/>
                              </w:rPr>
                              <w:t xml:space="preserve"> und </w:t>
                            </w:r>
                            <w:r w:rsidRPr="000A7F3E">
                              <w:rPr>
                                <w:rFonts w:ascii="Ginto Normal" w:eastAsia="Times New Roman" w:hAnsi="Ginto Normal" w:cs="Helvetica"/>
                                <w:i/>
                                <w:color w:val="000000"/>
                                <w:spacing w:val="-6"/>
                                <w:sz w:val="20"/>
                                <w:szCs w:val="20"/>
                                <w:lang w:eastAsia="de-DE"/>
                              </w:rPr>
                              <w:t>soft skills</w:t>
                            </w:r>
                            <w:r w:rsidRPr="000A7F3E">
                              <w:rPr>
                                <w:rFonts w:ascii="Ginto Normal" w:eastAsia="Times New Roman" w:hAnsi="Ginto Normal" w:cs="Helvetica"/>
                                <w:color w:val="000000"/>
                                <w:spacing w:val="-6"/>
                                <w:sz w:val="20"/>
                                <w:szCs w:val="20"/>
                                <w:lang w:eastAsia="de-DE"/>
                              </w:rPr>
                              <w:t xml:space="preserve"> wünschen, einen Austausch mit Kolleg*innen suchen und Lust haben, ihre Wahrnehmungs- und Schreibkompetenzen gemeinsam zu erweitern.</w:t>
                            </w:r>
                            <w:r>
                              <w:rPr>
                                <w:rFonts w:ascii="Ginto Normal" w:eastAsia="Times New Roman" w:hAnsi="Ginto Normal" w:cs="Helvetica"/>
                                <w:color w:val="000000"/>
                                <w:spacing w:val="-6"/>
                                <w:sz w:val="20"/>
                                <w:szCs w:val="20"/>
                                <w:lang w:eastAsia="de-DE"/>
                              </w:rPr>
                              <w:br/>
                            </w:r>
                            <w:r>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t>Die Auswahl erfolgt durch eine Jury.</w:t>
                            </w:r>
                            <w:r>
                              <w:rPr>
                                <w:rFonts w:ascii="Helvetica" w:eastAsia="Times New Roman" w:hAnsi="Helvetica" w:cs="Helvetica"/>
                                <w:color w:val="000000"/>
                                <w:spacing w:val="-6"/>
                                <w:lang w:eastAsia="de-DE"/>
                              </w:rPr>
                              <w:br/>
                            </w:r>
                            <w:r>
                              <w:rPr>
                                <w:rFonts w:ascii="Helvetica" w:eastAsia="Times New Roman" w:hAnsi="Helvetica" w:cs="Helvetica"/>
                                <w:color w:val="000000"/>
                                <w:spacing w:val="-6"/>
                                <w:lang w:eastAsia="de-DE"/>
                              </w:rPr>
                              <w:br/>
                            </w:r>
                            <w:r w:rsidRPr="000A7F3E">
                              <w:rPr>
                                <w:rFonts w:ascii="Ginto Normal" w:eastAsia="Times New Roman" w:hAnsi="Ginto Normal" w:cs="Helvetica"/>
                                <w:b/>
                                <w:bCs/>
                                <w:color w:val="000000"/>
                                <w:spacing w:val="-6"/>
                                <w:sz w:val="20"/>
                                <w:szCs w:val="20"/>
                                <w:lang w:eastAsia="de-DE"/>
                              </w:rPr>
                              <w:t>Bewerbungsschluss</w:t>
                            </w:r>
                            <w:r w:rsidRPr="000A7F3E">
                              <w:rPr>
                                <w:rFonts w:ascii="Ginto Normal" w:eastAsia="Times New Roman" w:hAnsi="Ginto Normal" w:cs="Helvetica"/>
                                <w:color w:val="000000"/>
                                <w:spacing w:val="-6"/>
                                <w:sz w:val="20"/>
                                <w:szCs w:val="20"/>
                                <w:lang w:eastAsia="de-DE"/>
                              </w:rPr>
                              <w:t xml:space="preserve">: 30. Mai 2019 </w:t>
                            </w:r>
                          </w:p>
                          <w:p w:rsidR="003245CC" w:rsidRPr="00492B94" w:rsidRDefault="003245CC" w:rsidP="00492B94">
                            <w:pPr>
                              <w:shd w:val="clear" w:color="auto" w:fill="FFFFFF"/>
                              <w:spacing w:after="336"/>
                              <w:rPr>
                                <w:rFonts w:ascii="Helvetica" w:eastAsia="Times New Roman" w:hAnsi="Helvetica" w:cs="Helvetica"/>
                                <w:color w:val="000000"/>
                                <w:spacing w:val="-6"/>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5DAA6" id="_x0000_t202" coordsize="21600,21600" o:spt="202" path="m,l,21600r21600,l21600,xe">
                <v:stroke joinstyle="miter"/>
                <v:path gradientshapeok="t" o:connecttype="rect"/>
              </v:shapetype>
              <v:shape id="Textfeld 12" o:spid="_x0000_s1026" type="#_x0000_t202" style="position:absolute;margin-left:1in;margin-top:244.25pt;width:442.15pt;height:565.7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" o:allowoverlap="f" filled="f" stroked="f" strokeweight=".5pt">
                <v:textbox>
                  <w:txbxContent>
                    <w:p w:rsidR="00C86935" w:rsidRPr="00492B94" w:rsidRDefault="00C86935" w:rsidP="00C86935">
                      <w:pPr>
                        <w:shd w:val="clear" w:color="auto" w:fill="FFFFFF"/>
                        <w:spacing w:after="336"/>
                        <w:rPr>
                          <w:rFonts w:ascii="Ginto Normal" w:eastAsia="Times New Roman" w:hAnsi="Ginto Normal" w:cs="Helvetica"/>
                          <w:i/>
                          <w:color w:val="000000"/>
                          <w:spacing w:val="-6"/>
                          <w:sz w:val="20"/>
                          <w:szCs w:val="20"/>
                          <w:lang w:eastAsia="de-DE"/>
                        </w:rPr>
                      </w:pPr>
                      <w:r w:rsidRPr="00492B94">
                        <w:rPr>
                          <w:rFonts w:ascii="Ginto Normal" w:eastAsia="Times New Roman" w:hAnsi="Ginto Normal" w:cs="Helvetica"/>
                          <w:i/>
                          <w:color w:val="000000"/>
                          <w:spacing w:val="-6"/>
                          <w:sz w:val="20"/>
                          <w:szCs w:val="20"/>
                          <w:lang w:eastAsia="de-DE"/>
                        </w:rPr>
                        <w:t>Erstmals bietet das Bündnis internationaler Produktionshäuser 2019/20 ein Programm für Journalist*innen an, das sich als Fort- und Weiterbildung im umfangreichen Feld der Berichterstattung über dezidiert experimentelles Theater und Tanz sowie zeitgenössische</w:t>
                      </w:r>
                      <w:r w:rsidR="00872A8B">
                        <w:rPr>
                          <w:rFonts w:ascii="Ginto Normal" w:eastAsia="Times New Roman" w:hAnsi="Ginto Normal" w:cs="Helvetica"/>
                          <w:i/>
                          <w:color w:val="000000"/>
                          <w:spacing w:val="-6"/>
                          <w:sz w:val="20"/>
                          <w:szCs w:val="20"/>
                          <w:lang w:eastAsia="de-DE"/>
                        </w:rPr>
                        <w:t xml:space="preserve"> </w:t>
                      </w:r>
                      <w:r w:rsidRPr="00492B94">
                        <w:rPr>
                          <w:rFonts w:ascii="Ginto Normal" w:eastAsia="Times New Roman" w:hAnsi="Ginto Normal" w:cs="Helvetica"/>
                          <w:i/>
                          <w:color w:val="000000"/>
                          <w:spacing w:val="-6"/>
                          <w:sz w:val="20"/>
                          <w:szCs w:val="20"/>
                          <w:lang w:eastAsia="de-DE"/>
                        </w:rPr>
                        <w:t>Performance Art versteht.</w:t>
                      </w:r>
                    </w:p>
                    <w:p w:rsidR="00C86935" w:rsidRPr="00492B94" w:rsidRDefault="00C86935" w:rsidP="00C86935">
                      <w:p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Theaterkritik und Kulturjournalismus befinden sich in einer Umbruchssituation. Welche Rolle spielt die Kulturberichterstattung heute im Feld des Journalismus? An welche Öffentlichkeit wendet sie sich, welche Diskurse treibt sie voran, welche bildet sie nicht ab? Und wie könnte ein Theaterjournalismus der Zukunft aussehen? Die Akademie nimmt das weite Feld zwischen Lokal- und Onlinejournalismus ebenso in den Blick wie die Rolle der Kritik in ihrem Verhältnis zu künstlerischer Produktion und gesellschaftlicher Rezeption.</w:t>
                      </w:r>
                    </w:p>
                    <w:p w:rsidR="00C86935" w:rsidRPr="00492B94" w:rsidRDefault="00C86935" w:rsidP="00C86935">
                      <w:pPr>
                        <w:shd w:val="clear" w:color="auto" w:fill="FFFFFF"/>
                        <w:spacing w:after="336"/>
                        <w:rPr>
                          <w:rFonts w:ascii="Ginto Normal" w:hAnsi="Ginto Normal" w:cs="Helvetica"/>
                          <w:sz w:val="20"/>
                          <w:szCs w:val="20"/>
                        </w:rPr>
                      </w:pPr>
                      <w:r w:rsidRPr="00492B94">
                        <w:rPr>
                          <w:rFonts w:ascii="Ginto Normal" w:eastAsia="Times New Roman" w:hAnsi="Ginto Normal" w:cs="Helvetica"/>
                          <w:color w:val="000000"/>
                          <w:spacing w:val="-6"/>
                          <w:sz w:val="20"/>
                          <w:szCs w:val="20"/>
                          <w:lang w:eastAsia="de-DE"/>
                        </w:rPr>
                        <w:t xml:space="preserve">Kritische Arbeit muss den Anspruch verfolgen, nicht hinter ihren Gegenstand zurückzufallen. </w:t>
                      </w:r>
                      <w:r w:rsidRPr="00492B94">
                        <w:rPr>
                          <w:rFonts w:ascii="Ginto Normal" w:hAnsi="Ginto Normal" w:cs="Helvetica"/>
                          <w:sz w:val="20"/>
                          <w:szCs w:val="20"/>
                        </w:rPr>
                        <w:t>Gerade zeitgenössische Theaterproduktionen sind oft ästhetisch heterogen und diskursiv verweisstark, viele Künstler*innen setzen sich engagiert mit politischen Entwicklungen und Fragestellungen auseinander und erfinden hierfür immer neue Formen und Formate. Das macht journalistische Berichterstattung über diese vielfältige Landschaft, über ihre Arbeitsweisen und Organisationsstrukturen besonders interessant.</w:t>
                      </w:r>
                    </w:p>
                    <w:p w:rsidR="00C86935" w:rsidRPr="00492B94" w:rsidRDefault="00C86935" w:rsidP="00C86935">
                      <w:pPr>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 xml:space="preserve">Die Akademie bietet Zeit und Raum, Schreibpraktiken jenseits von Deadlines und bestehenden Textformaten zu erproben. Gemeinsam mit Expert*innen können in drei Modulen die eigene Praxis reflektiert sowie journalistische Strategien entworfen werden, um über </w:t>
                      </w:r>
                      <w:r w:rsidR="00496E47">
                        <w:rPr>
                          <w:rFonts w:ascii="Ginto Normal" w:eastAsia="Times New Roman" w:hAnsi="Ginto Normal" w:cs="Helvetica"/>
                          <w:color w:val="000000"/>
                          <w:spacing w:val="-6"/>
                          <w:sz w:val="20"/>
                          <w:szCs w:val="20"/>
                          <w:lang w:eastAsia="de-DE"/>
                        </w:rPr>
                        <w:t>experimentelle</w:t>
                      </w:r>
                      <w:bookmarkStart w:id="1" w:name="_GoBack"/>
                      <w:bookmarkEnd w:id="1"/>
                      <w:r w:rsidRPr="00492B94">
                        <w:rPr>
                          <w:rFonts w:ascii="Ginto Normal" w:eastAsia="Times New Roman" w:hAnsi="Ginto Normal" w:cs="Helvetica"/>
                          <w:color w:val="000000"/>
                          <w:spacing w:val="-6"/>
                          <w:sz w:val="20"/>
                          <w:szCs w:val="20"/>
                          <w:lang w:eastAsia="de-DE"/>
                        </w:rPr>
                        <w:t xml:space="preserve"> Theater- und Performanceprojekte in Sprache und Text zu schreiben. </w:t>
                      </w:r>
                      <w:r w:rsidRPr="00492B94">
                        <w:rPr>
                          <w:rFonts w:ascii="Ginto Normal" w:hAnsi="Ginto Normal" w:cs="Helvetica"/>
                          <w:sz w:val="20"/>
                          <w:szCs w:val="20"/>
                        </w:rPr>
                        <w:t>Durch die Verortung der Akademie an drei verschiedenen Produktionshäusern des Bündnisses, bei Künstler*innengesprächen, Workshops und Lectures erhalten die Teilnehmenden zudem Einblicke in die Arbeitsstrukturen der ‚Freien Szene‘.</w:t>
                      </w:r>
                    </w:p>
                    <w:p w:rsidR="00492B94" w:rsidRPr="000A7F3E" w:rsidRDefault="00C86935" w:rsidP="00492B94">
                      <w:p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b/>
                          <w:bCs/>
                          <w:color w:val="000000"/>
                          <w:spacing w:val="-6"/>
                          <w:sz w:val="20"/>
                          <w:szCs w:val="20"/>
                          <w:lang w:eastAsia="de-DE"/>
                        </w:rPr>
                        <w:br/>
                        <w:t>Termine</w:t>
                      </w:r>
                      <w:r w:rsidR="0085489B">
                        <w:rPr>
                          <w:rFonts w:ascii="Ginto Normal" w:eastAsia="Times New Roman" w:hAnsi="Ginto Normal" w:cs="Helvetica"/>
                          <w:color w:val="000000"/>
                          <w:spacing w:val="-6"/>
                          <w:sz w:val="20"/>
                          <w:szCs w:val="20"/>
                          <w:lang w:eastAsia="de-DE"/>
                        </w:rPr>
                        <w:br/>
                      </w:r>
                      <w:r w:rsidR="0085489B">
                        <w:rPr>
                          <w:rFonts w:ascii="Ginto Normal" w:eastAsia="Times New Roman" w:hAnsi="Ginto Normal" w:cs="Helvetica"/>
                          <w:color w:val="000000"/>
                          <w:spacing w:val="-6"/>
                          <w:sz w:val="20"/>
                          <w:szCs w:val="20"/>
                          <w:lang w:eastAsia="de-DE"/>
                        </w:rPr>
                        <w:br/>
                      </w:r>
                      <w:r w:rsidRPr="00492B94">
                        <w:rPr>
                          <w:rFonts w:ascii="Ginto Normal" w:eastAsia="Times New Roman" w:hAnsi="Ginto Normal" w:cs="Helvetica"/>
                          <w:color w:val="000000"/>
                          <w:spacing w:val="-6"/>
                          <w:sz w:val="20"/>
                          <w:szCs w:val="20"/>
                          <w:lang w:eastAsia="de-DE"/>
                        </w:rPr>
                        <w:t>MODUL 1:      14.-17.11.2019, PACT Zollverein, Essen</w:t>
                      </w:r>
                      <w:r w:rsidRPr="00492B94">
                        <w:rPr>
                          <w:rFonts w:ascii="Ginto Normal" w:eastAsia="Times New Roman" w:hAnsi="Ginto Normal" w:cs="Helvetica"/>
                          <w:color w:val="000000"/>
                          <w:spacing w:val="-6"/>
                          <w:sz w:val="20"/>
                          <w:szCs w:val="20"/>
                          <w:lang w:eastAsia="de-DE"/>
                        </w:rPr>
                        <w:br/>
                        <w:t>MODUL 2:      Januar 2020, Hellerau – Europäisches Zentrum der Künste, Dresden</w:t>
                      </w:r>
                      <w:r w:rsidRPr="00492B94">
                        <w:rPr>
                          <w:rFonts w:ascii="Ginto Normal" w:eastAsia="Times New Roman" w:hAnsi="Ginto Normal" w:cs="Helvetica"/>
                          <w:color w:val="000000"/>
                          <w:spacing w:val="-6"/>
                          <w:sz w:val="20"/>
                          <w:szCs w:val="20"/>
                          <w:lang w:eastAsia="de-DE"/>
                        </w:rPr>
                        <w:br/>
                        <w:t>MODUL 3:      12.-15.3.2020, Kampnagel, Hamburg</w:t>
                      </w:r>
                      <w:r w:rsidR="00492B94">
                        <w:rPr>
                          <w:rFonts w:ascii="Ginto Normal" w:eastAsia="Times New Roman" w:hAnsi="Ginto Normal" w:cs="Helvetica"/>
                          <w:color w:val="000000"/>
                          <w:spacing w:val="-6"/>
                          <w:sz w:val="20"/>
                          <w:szCs w:val="20"/>
                          <w:lang w:eastAsia="de-DE"/>
                        </w:rPr>
                        <w:br/>
                      </w:r>
                      <w:r w:rsidR="00492B94">
                        <w:rPr>
                          <w:rFonts w:ascii="Ginto Normal" w:eastAsia="Times New Roman" w:hAnsi="Ginto Normal" w:cs="Helvetica"/>
                          <w:color w:val="000000"/>
                          <w:spacing w:val="-6"/>
                          <w:sz w:val="20"/>
                          <w:szCs w:val="20"/>
                          <w:lang w:eastAsia="de-DE"/>
                        </w:rPr>
                        <w:br/>
                      </w:r>
                      <w:r w:rsidR="00492B94" w:rsidRPr="000A7F3E">
                        <w:rPr>
                          <w:rFonts w:ascii="Ginto Normal" w:eastAsia="Times New Roman" w:hAnsi="Ginto Normal" w:cs="Helvetica"/>
                          <w:b/>
                          <w:bCs/>
                          <w:color w:val="000000"/>
                          <w:spacing w:val="-6"/>
                          <w:sz w:val="20"/>
                          <w:szCs w:val="20"/>
                          <w:lang w:eastAsia="de-DE"/>
                        </w:rPr>
                        <w:t>Zielgruppe</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color w:val="000000"/>
                          <w:spacing w:val="-6"/>
                          <w:sz w:val="20"/>
                          <w:szCs w:val="20"/>
                          <w:lang w:eastAsia="de-DE"/>
                        </w:rPr>
                        <w:t xml:space="preserve">Die Akademie richtet sich sowohl an Berufsanfänger*innen als auch als erfahrene Journalist*innen, die ihre Tätigkeit auf das Gebiet experimenteller szenischer Arbeiten erweitern möchten, eine Vertiefung der nötigen </w:t>
                      </w:r>
                      <w:r w:rsidRPr="000A7F3E">
                        <w:rPr>
                          <w:rFonts w:ascii="Ginto Normal" w:eastAsia="Times New Roman" w:hAnsi="Ginto Normal" w:cs="Helvetica"/>
                          <w:i/>
                          <w:color w:val="000000"/>
                          <w:spacing w:val="-6"/>
                          <w:sz w:val="20"/>
                          <w:szCs w:val="20"/>
                          <w:lang w:eastAsia="de-DE"/>
                        </w:rPr>
                        <w:t>hard</w:t>
                      </w:r>
                      <w:r w:rsidRPr="000A7F3E">
                        <w:rPr>
                          <w:rFonts w:ascii="Ginto Normal" w:eastAsia="Times New Roman" w:hAnsi="Ginto Normal" w:cs="Helvetica"/>
                          <w:color w:val="000000"/>
                          <w:spacing w:val="-6"/>
                          <w:sz w:val="20"/>
                          <w:szCs w:val="20"/>
                          <w:lang w:eastAsia="de-DE"/>
                        </w:rPr>
                        <w:t xml:space="preserve"> und </w:t>
                      </w:r>
                      <w:r w:rsidRPr="000A7F3E">
                        <w:rPr>
                          <w:rFonts w:ascii="Ginto Normal" w:eastAsia="Times New Roman" w:hAnsi="Ginto Normal" w:cs="Helvetica"/>
                          <w:i/>
                          <w:color w:val="000000"/>
                          <w:spacing w:val="-6"/>
                          <w:sz w:val="20"/>
                          <w:szCs w:val="20"/>
                          <w:lang w:eastAsia="de-DE"/>
                        </w:rPr>
                        <w:t>soft skills</w:t>
                      </w:r>
                      <w:r w:rsidRPr="000A7F3E">
                        <w:rPr>
                          <w:rFonts w:ascii="Ginto Normal" w:eastAsia="Times New Roman" w:hAnsi="Ginto Normal" w:cs="Helvetica"/>
                          <w:color w:val="000000"/>
                          <w:spacing w:val="-6"/>
                          <w:sz w:val="20"/>
                          <w:szCs w:val="20"/>
                          <w:lang w:eastAsia="de-DE"/>
                        </w:rPr>
                        <w:t xml:space="preserve"> wünschen, einen Austausch mit Kolleg*innen suchen und Lust haben, ihre Wahrnehmungs- und Schreibkompetenzen gemeinsam zu erweitern.</w:t>
                      </w:r>
                      <w:r>
                        <w:rPr>
                          <w:rFonts w:ascii="Ginto Normal" w:eastAsia="Times New Roman" w:hAnsi="Ginto Normal" w:cs="Helvetica"/>
                          <w:color w:val="000000"/>
                          <w:spacing w:val="-6"/>
                          <w:sz w:val="20"/>
                          <w:szCs w:val="20"/>
                          <w:lang w:eastAsia="de-DE"/>
                        </w:rPr>
                        <w:br/>
                      </w:r>
                      <w:r>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t>Die Auswahl erfolgt durch eine Jury.</w:t>
                      </w:r>
                      <w:r>
                        <w:rPr>
                          <w:rFonts w:ascii="Helvetica" w:eastAsia="Times New Roman" w:hAnsi="Helvetica" w:cs="Helvetica"/>
                          <w:color w:val="000000"/>
                          <w:spacing w:val="-6"/>
                          <w:lang w:eastAsia="de-DE"/>
                        </w:rPr>
                        <w:br/>
                      </w:r>
                      <w:r>
                        <w:rPr>
                          <w:rFonts w:ascii="Helvetica" w:eastAsia="Times New Roman" w:hAnsi="Helvetica" w:cs="Helvetica"/>
                          <w:color w:val="000000"/>
                          <w:spacing w:val="-6"/>
                          <w:lang w:eastAsia="de-DE"/>
                        </w:rPr>
                        <w:br/>
                      </w:r>
                      <w:r w:rsidRPr="000A7F3E">
                        <w:rPr>
                          <w:rFonts w:ascii="Ginto Normal" w:eastAsia="Times New Roman" w:hAnsi="Ginto Normal" w:cs="Helvetica"/>
                          <w:b/>
                          <w:bCs/>
                          <w:color w:val="000000"/>
                          <w:spacing w:val="-6"/>
                          <w:sz w:val="20"/>
                          <w:szCs w:val="20"/>
                          <w:lang w:eastAsia="de-DE"/>
                        </w:rPr>
                        <w:t>Bewerbungsschluss</w:t>
                      </w:r>
                      <w:r w:rsidRPr="000A7F3E">
                        <w:rPr>
                          <w:rFonts w:ascii="Ginto Normal" w:eastAsia="Times New Roman" w:hAnsi="Ginto Normal" w:cs="Helvetica"/>
                          <w:color w:val="000000"/>
                          <w:spacing w:val="-6"/>
                          <w:sz w:val="20"/>
                          <w:szCs w:val="20"/>
                          <w:lang w:eastAsia="de-DE"/>
                        </w:rPr>
                        <w:t xml:space="preserve">: 30. Mai 2019 </w:t>
                      </w:r>
                    </w:p>
                    <w:p w:rsidR="003245CC" w:rsidRPr="00492B94" w:rsidRDefault="003245CC" w:rsidP="00492B94">
                      <w:pPr>
                        <w:shd w:val="clear" w:color="auto" w:fill="FFFFFF"/>
                        <w:spacing w:after="336"/>
                        <w:rPr>
                          <w:rFonts w:ascii="Helvetica" w:eastAsia="Times New Roman" w:hAnsi="Helvetica" w:cs="Helvetica"/>
                          <w:color w:val="000000"/>
                          <w:spacing w:val="-6"/>
                          <w:lang w:eastAsia="de-DE"/>
                        </w:rPr>
                      </w:pPr>
                    </w:p>
                  </w:txbxContent>
                </v:textbox>
                <w10:wrap anchorx="margin" anchory="margin"/>
              </v:shape>
            </w:pict>
          </mc:Fallback>
        </mc:AlternateContent>
      </w:r>
      <w:r w:rsidRPr="00153D42">
        <w:rPr>
          <w:rFonts w:ascii="Ginto Normal" w:hAnsi="Ginto Normal"/>
          <w:noProof/>
          <w:sz w:val="20"/>
          <w:szCs w:val="20"/>
        </w:rPr>
        <mc:AlternateContent>
          <mc:Choice Requires="wps">
            <w:drawing>
              <wp:anchor distT="0" distB="0" distL="114300" distR="114300" simplePos="0" relativeHeight="251666432" behindDoc="0" locked="0" layoutInCell="1" allowOverlap="0" wp14:anchorId="69946378" wp14:editId="7CB8E561">
                <wp:simplePos x="0" y="0"/>
                <wp:positionH relativeFrom="leftMargin">
                  <wp:posOffset>881743</wp:posOffset>
                </wp:positionH>
                <wp:positionV relativeFrom="topMargin">
                  <wp:posOffset>2563586</wp:posOffset>
                </wp:positionV>
                <wp:extent cx="4682490" cy="3429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4682490" cy="342900"/>
                        </a:xfrm>
                        <a:prstGeom prst="rect">
                          <a:avLst/>
                        </a:prstGeom>
                        <a:noFill/>
                        <a:ln w="6350">
                          <a:noFill/>
                        </a:ln>
                      </wps:spPr>
                      <wps:txbx>
                        <w:txbxContent>
                          <w:p w:rsidR="00C66979" w:rsidRPr="00C86935" w:rsidRDefault="00C66979" w:rsidP="00C86935">
                            <w:pPr>
                              <w:shd w:val="clear" w:color="auto" w:fill="FFFFFF"/>
                              <w:spacing w:before="100" w:beforeAutospacing="1" w:after="100" w:afterAutospacing="1"/>
                              <w:outlineLvl w:val="1"/>
                              <w:rPr>
                                <w:rFonts w:ascii="Helvetica" w:eastAsia="Times New Roman" w:hAnsi="Helvetica" w:cs="Helvetica"/>
                                <w:b/>
                                <w:bCs/>
                                <w:caps/>
                                <w:color w:val="000000"/>
                                <w:spacing w:val="-6"/>
                                <w:sz w:val="28"/>
                                <w:szCs w:val="28"/>
                                <w:lang w:eastAsia="de-DE"/>
                              </w:rPr>
                            </w:pPr>
                            <w:r w:rsidRPr="00C86935">
                              <w:rPr>
                                <w:rFonts w:ascii="Ginto Normal" w:hAnsi="Ginto Normal"/>
                                <w:b/>
                                <w:sz w:val="20"/>
                                <w:szCs w:val="20"/>
                                <w:lang w:val="en-US"/>
                              </w:rPr>
                              <w:t>OPEN CALL: AKADEMIE für zeitgenössischen Theaterjournalismus</w:t>
                            </w:r>
                          </w:p>
                          <w:p w:rsidR="003245CC" w:rsidRPr="00CC2E60" w:rsidRDefault="003245CC" w:rsidP="003245CC">
                            <w:pPr>
                              <w:rPr>
                                <w:rFonts w:ascii="Ginto Normal" w:hAnsi="Ginto Norm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6378" id="Textfeld 15" o:spid="_x0000_s1027" type="#_x0000_t202" style="position:absolute;margin-left:69.45pt;margin-top:201.85pt;width:368.7pt;height:27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" o:allowoverlap="f" filled="f" stroked="f" strokeweight=".5pt">
                <v:textbox>
                  <w:txbxContent>
                    <w:p w:rsidR="00C66979" w:rsidRPr="00C86935" w:rsidRDefault="00C66979" w:rsidP="00C86935">
                      <w:pPr>
                        <w:shd w:val="clear" w:color="auto" w:fill="FFFFFF"/>
                        <w:spacing w:before="100" w:beforeAutospacing="1" w:after="100" w:afterAutospacing="1"/>
                        <w:outlineLvl w:val="1"/>
                        <w:rPr>
                          <w:rFonts w:ascii="Helvetica" w:eastAsia="Times New Roman" w:hAnsi="Helvetica" w:cs="Helvetica"/>
                          <w:b/>
                          <w:bCs/>
                          <w:caps/>
                          <w:color w:val="000000"/>
                          <w:spacing w:val="-6"/>
                          <w:sz w:val="28"/>
                          <w:szCs w:val="28"/>
                          <w:lang w:eastAsia="de-DE"/>
                        </w:rPr>
                      </w:pPr>
                      <w:r w:rsidRPr="00C86935">
                        <w:rPr>
                          <w:rFonts w:ascii="Ginto Normal" w:hAnsi="Ginto Normal"/>
                          <w:b/>
                          <w:sz w:val="20"/>
                          <w:szCs w:val="20"/>
                          <w:lang w:val="en-US"/>
                        </w:rPr>
                        <w:t xml:space="preserve">OPEN CALL: AKADEMIE </w:t>
                      </w:r>
                      <w:proofErr w:type="spellStart"/>
                      <w:r w:rsidRPr="00C86935">
                        <w:rPr>
                          <w:rFonts w:ascii="Ginto Normal" w:hAnsi="Ginto Normal"/>
                          <w:b/>
                          <w:sz w:val="20"/>
                          <w:szCs w:val="20"/>
                          <w:lang w:val="en-US"/>
                        </w:rPr>
                        <w:t>für</w:t>
                      </w:r>
                      <w:proofErr w:type="spellEnd"/>
                      <w:r w:rsidRPr="00C86935">
                        <w:rPr>
                          <w:rFonts w:ascii="Ginto Normal" w:hAnsi="Ginto Normal"/>
                          <w:b/>
                          <w:sz w:val="20"/>
                          <w:szCs w:val="20"/>
                          <w:lang w:val="en-US"/>
                        </w:rPr>
                        <w:t xml:space="preserve"> </w:t>
                      </w:r>
                      <w:proofErr w:type="spellStart"/>
                      <w:r w:rsidRPr="00C86935">
                        <w:rPr>
                          <w:rFonts w:ascii="Ginto Normal" w:hAnsi="Ginto Normal"/>
                          <w:b/>
                          <w:sz w:val="20"/>
                          <w:szCs w:val="20"/>
                          <w:lang w:val="en-US"/>
                        </w:rPr>
                        <w:t>zeitgenössischen</w:t>
                      </w:r>
                      <w:proofErr w:type="spellEnd"/>
                      <w:r w:rsidRPr="00C86935">
                        <w:rPr>
                          <w:rFonts w:ascii="Ginto Normal" w:hAnsi="Ginto Normal"/>
                          <w:b/>
                          <w:sz w:val="20"/>
                          <w:szCs w:val="20"/>
                          <w:lang w:val="en-US"/>
                        </w:rPr>
                        <w:t xml:space="preserve"> </w:t>
                      </w:r>
                      <w:proofErr w:type="spellStart"/>
                      <w:r w:rsidRPr="00C86935">
                        <w:rPr>
                          <w:rFonts w:ascii="Ginto Normal" w:hAnsi="Ginto Normal"/>
                          <w:b/>
                          <w:sz w:val="20"/>
                          <w:szCs w:val="20"/>
                          <w:lang w:val="en-US"/>
                        </w:rPr>
                        <w:t>Theaterjournalismus</w:t>
                      </w:r>
                      <w:proofErr w:type="spellEnd"/>
                    </w:p>
                    <w:p w:rsidR="003245CC" w:rsidRPr="00CC2E60" w:rsidRDefault="003245CC" w:rsidP="003245CC">
                      <w:pPr>
                        <w:rPr>
                          <w:rFonts w:ascii="Ginto Normal" w:hAnsi="Ginto Normal"/>
                          <w:sz w:val="20"/>
                          <w:szCs w:val="20"/>
                          <w:lang w:val="en-US"/>
                        </w:rPr>
                      </w:pPr>
                    </w:p>
                  </w:txbxContent>
                </v:textbox>
                <w10:wrap anchorx="margin" anchory="margin"/>
              </v:shape>
            </w:pict>
          </mc:Fallback>
        </mc:AlternateContent>
      </w:r>
      <w:r w:rsidRPr="00153D42">
        <w:rPr>
          <w:rFonts w:ascii="Ginto Normal" w:hAnsi="Ginto Normal"/>
          <w:noProof/>
          <w:sz w:val="20"/>
          <w:szCs w:val="20"/>
        </w:rPr>
        <mc:AlternateContent>
          <mc:Choice Requires="wps">
            <w:drawing>
              <wp:anchor distT="0" distB="0" distL="114300" distR="114300" simplePos="0" relativeHeight="251664384" behindDoc="0" locked="0" layoutInCell="1" allowOverlap="0" wp14:anchorId="5A5CDE2B" wp14:editId="37C3F4AF">
                <wp:simplePos x="0" y="0"/>
                <wp:positionH relativeFrom="leftMargin">
                  <wp:posOffset>1246909</wp:posOffset>
                </wp:positionH>
                <wp:positionV relativeFrom="topMargin">
                  <wp:posOffset>3297382</wp:posOffset>
                </wp:positionV>
                <wp:extent cx="4031442" cy="45719"/>
                <wp:effectExtent l="0" t="12700" r="0" b="5715"/>
                <wp:wrapNone/>
                <wp:docPr id="14" name="Textfeld 14"/>
                <wp:cNvGraphicFramePr/>
                <a:graphic xmlns:a="http://schemas.openxmlformats.org/drawingml/2006/main">
                  <a:graphicData uri="http://schemas.microsoft.com/office/word/2010/wordprocessingShape">
                    <wps:wsp>
                      <wps:cNvSpPr txBox="1"/>
                      <wps:spPr>
                        <a:xfrm>
                          <a:off x="0" y="0"/>
                          <a:ext cx="4031442" cy="45719"/>
                        </a:xfrm>
                        <a:prstGeom prst="rect">
                          <a:avLst/>
                        </a:prstGeom>
                        <a:noFill/>
                        <a:ln w="6350">
                          <a:noFill/>
                        </a:ln>
                      </wps:spPr>
                      <wps:txbx>
                        <w:txbxContent>
                          <w:p w:rsidR="003245CC" w:rsidRPr="00CC2E60" w:rsidRDefault="003245CC" w:rsidP="003245CC">
                            <w:pPr>
                              <w:rPr>
                                <w:rFonts w:ascii="Ginto Normal" w:hAnsi="Ginto Norm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DE2B" id="Textfeld 14" o:spid="_x0000_s1028" type="#_x0000_t202" style="position:absolute;margin-left:98.2pt;margin-top:259.65pt;width:317.45pt;height:3.6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" o:allowoverlap="f" filled="f" stroked="f" strokeweight=".5pt">
                <v:textbox>
                  <w:txbxContent>
                    <w:p w:rsidR="003245CC" w:rsidRPr="00CC2E60" w:rsidRDefault="003245CC" w:rsidP="003245CC">
                      <w:pPr>
                        <w:rPr>
                          <w:rFonts w:ascii="Ginto Normal" w:hAnsi="Ginto Normal"/>
                          <w:sz w:val="20"/>
                          <w:szCs w:val="20"/>
                          <w:lang w:val="en-US"/>
                        </w:rPr>
                      </w:pPr>
                    </w:p>
                  </w:txbxContent>
                </v:textbox>
                <w10:wrap anchorx="margin" anchory="margin"/>
              </v:shape>
            </w:pict>
          </mc:Fallback>
        </mc:AlternateContent>
      </w:r>
      <w:r w:rsidR="00956FF7">
        <w:rPr>
          <w:rFonts w:ascii="Ginto Normal" w:hAnsi="Ginto Normal"/>
          <w:sz w:val="20"/>
          <w:szCs w:val="20"/>
        </w:rPr>
        <w:t xml:space="preserve"> </w:t>
      </w:r>
      <w:r w:rsidR="005C703B">
        <w:rPr>
          <w:rFonts w:ascii="Ginto Normal" w:hAnsi="Ginto Normal"/>
          <w:sz w:val="20"/>
          <w:szCs w:val="20"/>
        </w:rPr>
        <w:tab/>
      </w:r>
    </w:p>
    <w:p w:rsidR="00117ACE" w:rsidRDefault="00117ACE" w:rsidP="00975145">
      <w:pPr>
        <w:spacing w:before="13680"/>
        <w:rPr>
          <w:rFonts w:ascii="Ginto Normal" w:hAnsi="Ginto Normal"/>
          <w:sz w:val="20"/>
          <w:szCs w:val="20"/>
        </w:rPr>
      </w:pPr>
      <w:r>
        <w:rPr>
          <w:rFonts w:ascii="Ginto Normal" w:hAnsi="Ginto Normal"/>
          <w:sz w:val="20"/>
          <w:szCs w:val="20"/>
        </w:rPr>
        <w:br w:type="page"/>
      </w:r>
    </w:p>
    <w:p w:rsidR="00153D42" w:rsidRPr="00153D42" w:rsidRDefault="00064121" w:rsidP="00975145">
      <w:pPr>
        <w:spacing w:before="13680"/>
        <w:rPr>
          <w:rFonts w:ascii="Ginto Normal" w:hAnsi="Ginto Normal"/>
          <w:sz w:val="20"/>
          <w:szCs w:val="20"/>
        </w:rPr>
      </w:pPr>
      <w:r w:rsidRPr="00153D42">
        <w:rPr>
          <w:rFonts w:ascii="Ginto Normal" w:hAnsi="Ginto Normal"/>
          <w:noProof/>
          <w:sz w:val="20"/>
          <w:szCs w:val="20"/>
        </w:rPr>
        <w:lastRenderedPageBreak/>
        <mc:AlternateContent>
          <mc:Choice Requires="wps">
            <w:drawing>
              <wp:anchor distT="0" distB="0" distL="114300" distR="114300" simplePos="0" relativeHeight="251668480" behindDoc="0" locked="0" layoutInCell="1" allowOverlap="0" wp14:anchorId="05FC86DF" wp14:editId="43CED39B">
                <wp:simplePos x="0" y="0"/>
                <wp:positionH relativeFrom="leftMargin">
                  <wp:posOffset>963386</wp:posOffset>
                </wp:positionH>
                <wp:positionV relativeFrom="topMargin">
                  <wp:posOffset>1943099</wp:posOffset>
                </wp:positionV>
                <wp:extent cx="5394036" cy="8262257"/>
                <wp:effectExtent l="0" t="0" r="0" b="0"/>
                <wp:wrapNone/>
                <wp:docPr id="9" name="Textfeld 9"/>
                <wp:cNvGraphicFramePr/>
                <a:graphic xmlns:a="http://schemas.openxmlformats.org/drawingml/2006/main">
                  <a:graphicData uri="http://schemas.microsoft.com/office/word/2010/wordprocessingShape">
                    <wps:wsp>
                      <wps:cNvSpPr txBox="1"/>
                      <wps:spPr>
                        <a:xfrm>
                          <a:off x="0" y="0"/>
                          <a:ext cx="5394036" cy="8262257"/>
                        </a:xfrm>
                        <a:prstGeom prst="rect">
                          <a:avLst/>
                        </a:prstGeom>
                        <a:noFill/>
                        <a:ln w="6350">
                          <a:noFill/>
                        </a:ln>
                      </wps:spPr>
                      <wps:txbx>
                        <w:txbxContent>
                          <w:p w:rsidR="00492B94" w:rsidRPr="00492B94" w:rsidRDefault="00492B94" w:rsidP="00492B94">
                            <w:pPr>
                              <w:shd w:val="clear" w:color="auto" w:fill="FFFFFF"/>
                              <w:spacing w:after="336"/>
                              <w:rPr>
                                <w:rFonts w:ascii="Ginto Normal" w:eastAsia="Times New Roman" w:hAnsi="Ginto Normal" w:cs="Helvetica"/>
                                <w:b/>
                                <w:color w:val="000000"/>
                                <w:spacing w:val="-6"/>
                                <w:sz w:val="20"/>
                                <w:szCs w:val="20"/>
                                <w:lang w:eastAsia="de-DE"/>
                              </w:rPr>
                            </w:pPr>
                            <w:r w:rsidRPr="00492B94">
                              <w:rPr>
                                <w:rFonts w:ascii="Ginto Normal" w:eastAsia="Times New Roman" w:hAnsi="Ginto Normal" w:cs="Helvetica"/>
                                <w:b/>
                                <w:color w:val="000000"/>
                                <w:spacing w:val="-6"/>
                                <w:sz w:val="20"/>
                                <w:szCs w:val="20"/>
                                <w:lang w:eastAsia="de-DE"/>
                              </w:rPr>
                              <w:t>Die Akademie für zeitgenössischen Theaterjournalismus umfasst:</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drei Module à vier Tage in Essen, Dresden und Hamburg</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Mittag- und Abendessen</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gemeinsame Veranstaltungsbesuche als Ausgangspunkt für das Verfassen eigener Texte</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Vorträge, Diskussionen und Workshops mit Journalist*innen, Künstler*innen und Expert*innen für experimentelle Darstellungsformen</w:t>
                            </w:r>
                          </w:p>
                          <w:p w:rsidR="00492B94" w:rsidRP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auf Wunsch individuelles Coaching durch Esther Boldt (Theaterjournalistin) und Philipp Schulte (Theaterwissenschaftler und Dramaturg)</w:t>
                            </w:r>
                            <w:r w:rsidRPr="00492B94">
                              <w:rPr>
                                <w:rFonts w:ascii="Ginto Normal" w:eastAsia="Times New Roman" w:hAnsi="Ginto Normal" w:cs="Helvetica"/>
                                <w:color w:val="000000"/>
                                <w:spacing w:val="-6"/>
                                <w:sz w:val="20"/>
                                <w:szCs w:val="20"/>
                                <w:lang w:eastAsia="de-DE"/>
                              </w:rPr>
                              <w:br/>
                            </w:r>
                          </w:p>
                          <w:p w:rsidR="00492B94"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bCs/>
                                <w:color w:val="000000"/>
                                <w:spacing w:val="-6"/>
                                <w:sz w:val="20"/>
                                <w:szCs w:val="20"/>
                                <w:lang w:eastAsia="de-DE"/>
                              </w:rPr>
                              <w:t>Teilnahmevoraussetzung</w:t>
                            </w:r>
                            <w:r w:rsidR="0085489B">
                              <w:rPr>
                                <w:rFonts w:ascii="Ginto Normal" w:eastAsia="Times New Roman" w:hAnsi="Ginto Normal" w:cs="Helvetica"/>
                                <w:b/>
                                <w:bCs/>
                                <w:color w:val="000000"/>
                                <w:spacing w:val="-6"/>
                                <w:sz w:val="20"/>
                                <w:szCs w:val="20"/>
                                <w:lang w:eastAsia="de-DE"/>
                              </w:rPr>
                              <w:t>:</w:t>
                            </w:r>
                          </w:p>
                          <w:p w:rsidR="00492B94" w:rsidRDefault="0085489B"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Pr>
                                <w:rFonts w:ascii="Ginto Normal" w:eastAsia="Times New Roman" w:hAnsi="Ginto Normal" w:cs="Helvetica"/>
                                <w:color w:val="000000"/>
                                <w:spacing w:val="-6"/>
                                <w:sz w:val="20"/>
                                <w:szCs w:val="20"/>
                                <w:lang w:eastAsia="de-DE"/>
                              </w:rPr>
                              <w:t>e</w:t>
                            </w:r>
                            <w:r w:rsidR="00492B94" w:rsidRPr="00492B94">
                              <w:rPr>
                                <w:rFonts w:ascii="Ginto Normal" w:eastAsia="Times New Roman" w:hAnsi="Ginto Normal" w:cs="Helvetica"/>
                                <w:color w:val="000000"/>
                                <w:spacing w:val="-6"/>
                                <w:sz w:val="20"/>
                                <w:szCs w:val="20"/>
                                <w:lang w:eastAsia="de-DE"/>
                              </w:rPr>
                              <w:t>rste oder fortgeschrittene Erfahrungen im journalistischen Schreiben</w:t>
                            </w:r>
                          </w:p>
                          <w:p w:rsidR="00492B94" w:rsidRDefault="00492B94"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Deutschland ist Wohn- und Arbeitsort</w:t>
                            </w:r>
                          </w:p>
                          <w:p w:rsidR="00492B94" w:rsidRPr="00492B94" w:rsidRDefault="00492B94"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Teilnahme an allen drei Modulen</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color w:val="000000"/>
                                <w:spacing w:val="-6"/>
                                <w:sz w:val="20"/>
                                <w:szCs w:val="20"/>
                                <w:lang w:eastAsia="de-DE"/>
                              </w:rPr>
                              <w:t>Die Teilnahme ist gebührenfrei, Übernachtungskosten und Catering werden durch das Bündnis internationaler Produktionshäuser getragen. Die Reisekosten und Kosten für ÖPNV tragen die Teilnehmer*innen.</w:t>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b/>
                                <w:bCs/>
                                <w:color w:val="000000"/>
                                <w:spacing w:val="-6"/>
                                <w:sz w:val="20"/>
                                <w:szCs w:val="20"/>
                                <w:lang w:eastAsia="de-DE"/>
                              </w:rPr>
                              <w:t>Bewerbung</w:t>
                            </w:r>
                            <w:r w:rsidRPr="000A7F3E">
                              <w:rPr>
                                <w:rFonts w:ascii="Ginto Normal" w:eastAsia="Times New Roman" w:hAnsi="Ginto Normal" w:cs="Helvetica"/>
                                <w:b/>
                                <w:bCs/>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t>Wir bitten um die Einreichung eines Lebenslaufes, einer Schreibprobe (journalistischer Text, 1-2 Seiten) und eines Motivationsschreibens (max. 2.500 Zeichen inkl. Leerzeichen).</w:t>
                            </w:r>
                            <w:r w:rsidRPr="000A7F3E">
                              <w:rPr>
                                <w:rFonts w:ascii="Ginto Normal" w:eastAsia="Times New Roman" w:hAnsi="Ginto Normal" w:cs="Helvetica"/>
                                <w:color w:val="000000"/>
                                <w:spacing w:val="-6"/>
                                <w:sz w:val="20"/>
                                <w:szCs w:val="20"/>
                                <w:lang w:eastAsia="de-DE"/>
                              </w:rPr>
                              <w:br/>
                              <w:t>Bewerbungen sind ausschließlich per E-Mail einzureichen.</w:t>
                            </w:r>
                            <w:r w:rsidRPr="000A7F3E">
                              <w:rPr>
                                <w:rFonts w:ascii="Ginto Normal" w:eastAsia="Times New Roman" w:hAnsi="Ginto Normal" w:cs="Helvetica"/>
                                <w:color w:val="000000"/>
                                <w:spacing w:val="-6"/>
                                <w:sz w:val="20"/>
                                <w:szCs w:val="20"/>
                                <w:lang w:eastAsia="de-DE"/>
                              </w:rPr>
                              <w:br/>
                              <w:t>Kontakt: theaterjournalismus@produktionshaeuser.de</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bCs/>
                                <w:color w:val="000000"/>
                                <w:spacing w:val="-6"/>
                                <w:sz w:val="20"/>
                                <w:szCs w:val="20"/>
                                <w:lang w:eastAsia="de-DE"/>
                              </w:rPr>
                              <w:t>Auswahl der Teilnehmenden</w:t>
                            </w:r>
                            <w:r w:rsidRPr="000A7F3E">
                              <w:rPr>
                                <w:rFonts w:ascii="Ginto Normal" w:eastAsia="Times New Roman" w:hAnsi="Ginto Normal" w:cs="Helvetica"/>
                                <w:color w:val="000000"/>
                                <w:spacing w:val="-6"/>
                                <w:sz w:val="20"/>
                                <w:szCs w:val="20"/>
                                <w:lang w:eastAsia="de-DE"/>
                              </w:rPr>
                              <w:t>: bis 30. Juni 2019</w:t>
                            </w:r>
                          </w:p>
                          <w:p w:rsidR="00492B94" w:rsidRPr="000A7F3E" w:rsidRDefault="00492B94" w:rsidP="005C703B">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color w:val="000000"/>
                                <w:spacing w:val="-6"/>
                                <w:sz w:val="20"/>
                                <w:szCs w:val="20"/>
                                <w:lang w:eastAsia="de-DE"/>
                              </w:rPr>
                              <w:t>Leitung:</w:t>
                            </w:r>
                            <w:r w:rsidRPr="000A7F3E">
                              <w:rPr>
                                <w:rFonts w:ascii="Ginto Normal" w:eastAsia="Times New Roman" w:hAnsi="Ginto Normal" w:cs="Helvetica"/>
                                <w:color w:val="000000"/>
                                <w:spacing w:val="-6"/>
                                <w:sz w:val="20"/>
                                <w:szCs w:val="20"/>
                                <w:lang w:eastAsia="de-DE"/>
                              </w:rPr>
                              <w:t xml:space="preserve"> Esther Boldt, Dr. Philipp Schulte</w:t>
                            </w:r>
                            <w:r w:rsidR="005C703B">
                              <w:rPr>
                                <w:rFonts w:ascii="Ginto Normal" w:eastAsia="Times New Roman" w:hAnsi="Ginto Normal" w:cs="Helvetica"/>
                                <w:color w:val="000000"/>
                                <w:spacing w:val="-6"/>
                                <w:sz w:val="20"/>
                                <w:szCs w:val="20"/>
                                <w:lang w:eastAsia="de-DE"/>
                              </w:rPr>
                              <w:br/>
                            </w:r>
                            <w:r w:rsidR="005C703B">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t xml:space="preserve">Esther Boldt ist Journalistin, Tanz- und Theaterkritikerin. Sie arbeitet u. a. für </w:t>
                            </w:r>
                            <w:r w:rsidRPr="000A7F3E">
                              <w:rPr>
                                <w:rFonts w:ascii="Ginto Normal" w:eastAsia="Times New Roman" w:hAnsi="Ginto Normal" w:cs="Helvetica"/>
                                <w:i/>
                                <w:color w:val="000000"/>
                                <w:spacing w:val="-6"/>
                                <w:sz w:val="20"/>
                                <w:szCs w:val="20"/>
                                <w:lang w:eastAsia="de-DE"/>
                              </w:rPr>
                              <w:t>nachtkritik.de</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Theater heute</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taz</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tanz Zeitschrift</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 xml:space="preserve">zeit online </w:t>
                            </w:r>
                            <w:r w:rsidRPr="000A7F3E">
                              <w:rPr>
                                <w:rFonts w:ascii="Ginto Normal" w:eastAsia="Times New Roman" w:hAnsi="Ginto Normal" w:cs="Helvetica"/>
                                <w:color w:val="000000"/>
                                <w:spacing w:val="-6"/>
                                <w:sz w:val="20"/>
                                <w:szCs w:val="20"/>
                                <w:lang w:eastAsia="de-DE"/>
                              </w:rPr>
                              <w:t xml:space="preserve">und den Hessischen Rundfunk. Zudem war und ist sie in zahlreichen Jurys tätig, zurzeit etwa bei den Autorentheatertagen am Deutschen Theater Berlin 2019. </w:t>
                            </w:r>
                            <w:r w:rsidRPr="000A7F3E">
                              <w:rPr>
                                <w:rFonts w:ascii="Ginto Normal" w:eastAsia="Times New Roman" w:hAnsi="Ginto Normal" w:cs="Helvetica"/>
                                <w:color w:val="000000"/>
                                <w:spacing w:val="-6"/>
                                <w:sz w:val="20"/>
                                <w:szCs w:val="20"/>
                                <w:lang w:eastAsia="de-DE"/>
                              </w:rPr>
                              <w:br/>
                              <w:t xml:space="preserve">Philipp Schulte ist Professor für Theatertheorie mit einem Fokus auf zeitgenössische Formen an der Norwegischen Theaterakademie sowie Geschäftsführer der Hessischen Theaterakademie in Frankfurt; er leitet Akademieprogramme im Rahmen der Ruhrtriennale, des Festivals Theaterformen sowie der KunstFestSpiele Herrenhausen. </w:t>
                            </w:r>
                            <w:r w:rsidRPr="000A7F3E">
                              <w:rPr>
                                <w:rFonts w:ascii="Ginto Normal" w:eastAsia="Times New Roman" w:hAnsi="Ginto Normal" w:cs="Helvetica"/>
                                <w:color w:val="000000"/>
                                <w:spacing w:val="-6"/>
                                <w:sz w:val="20"/>
                                <w:szCs w:val="20"/>
                                <w:lang w:eastAsia="de-DE"/>
                              </w:rPr>
                              <w:br/>
                              <w:t>Beide haben zusammen Angewandte Theaterwissenschaft in Gießen studiert.</w:t>
                            </w:r>
                          </w:p>
                          <w:p w:rsidR="00C66979" w:rsidRDefault="005C703B" w:rsidP="00C66979">
                            <w:pPr>
                              <w:pStyle w:val="Brief"/>
                            </w:pPr>
                            <w:r>
                              <w:t>Berlin</w:t>
                            </w:r>
                            <w:r w:rsidR="00872A8B">
                              <w:t>,</w:t>
                            </w:r>
                            <w:r>
                              <w:t xml:space="preserve"> </w:t>
                            </w:r>
                            <w:r w:rsidR="00872A8B">
                              <w:t xml:space="preserve">im </w:t>
                            </w:r>
                            <w:r>
                              <w:t>Mai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86DF" id="Textfeld 9" o:spid="_x0000_s1029" type="#_x0000_t202" style="position:absolute;margin-left:75.85pt;margin-top:153pt;width:424.75pt;height:650.5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" o:allowoverlap="f" filled="f" stroked="f" strokeweight=".5pt">
                <v:textbox>
                  <w:txbxContent>
                    <w:p w:rsidR="00492B94" w:rsidRPr="00492B94" w:rsidRDefault="00492B94" w:rsidP="00492B94">
                      <w:pPr>
                        <w:shd w:val="clear" w:color="auto" w:fill="FFFFFF"/>
                        <w:spacing w:after="336"/>
                        <w:rPr>
                          <w:rFonts w:ascii="Ginto Normal" w:eastAsia="Times New Roman" w:hAnsi="Ginto Normal" w:cs="Helvetica"/>
                          <w:b/>
                          <w:color w:val="000000"/>
                          <w:spacing w:val="-6"/>
                          <w:sz w:val="20"/>
                          <w:szCs w:val="20"/>
                          <w:lang w:eastAsia="de-DE"/>
                        </w:rPr>
                      </w:pPr>
                      <w:r w:rsidRPr="00492B94">
                        <w:rPr>
                          <w:rFonts w:ascii="Ginto Normal" w:eastAsia="Times New Roman" w:hAnsi="Ginto Normal" w:cs="Helvetica"/>
                          <w:b/>
                          <w:color w:val="000000"/>
                          <w:spacing w:val="-6"/>
                          <w:sz w:val="20"/>
                          <w:szCs w:val="20"/>
                          <w:lang w:eastAsia="de-DE"/>
                        </w:rPr>
                        <w:t>Die Akademie für zeitgenössischen Theaterjournalismus umfasst:</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drei Module à vier Tage in Essen, Dresden und Hamburg</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Mittag- und Abendessen</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gemeinsame Veranstaltungsbesuche als Ausgangspunkt für das Verfassen eigener Texte</w:t>
                      </w:r>
                    </w:p>
                    <w:p w:rsid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 xml:space="preserve">Vorträge, Diskussionen und Workshops </w:t>
                      </w:r>
                      <w:proofErr w:type="gramStart"/>
                      <w:r w:rsidRPr="00492B94">
                        <w:rPr>
                          <w:rFonts w:ascii="Ginto Normal" w:eastAsia="Times New Roman" w:hAnsi="Ginto Normal" w:cs="Helvetica"/>
                          <w:color w:val="000000"/>
                          <w:spacing w:val="-6"/>
                          <w:sz w:val="20"/>
                          <w:szCs w:val="20"/>
                          <w:lang w:eastAsia="de-DE"/>
                        </w:rPr>
                        <w:t>mit Journalist</w:t>
                      </w:r>
                      <w:proofErr w:type="gramEnd"/>
                      <w:r w:rsidRPr="00492B94">
                        <w:rPr>
                          <w:rFonts w:ascii="Ginto Normal" w:eastAsia="Times New Roman" w:hAnsi="Ginto Normal" w:cs="Helvetica"/>
                          <w:color w:val="000000"/>
                          <w:spacing w:val="-6"/>
                          <w:sz w:val="20"/>
                          <w:szCs w:val="20"/>
                          <w:lang w:eastAsia="de-DE"/>
                        </w:rPr>
                        <w:t>*innen, Künstler*innen und Expert*innen für experimentelle Darstellungsformen</w:t>
                      </w:r>
                    </w:p>
                    <w:p w:rsidR="00492B94" w:rsidRPr="00492B94" w:rsidRDefault="00492B94" w:rsidP="00492B94">
                      <w:pPr>
                        <w:pStyle w:val="Listenabsatz"/>
                        <w:numPr>
                          <w:ilvl w:val="0"/>
                          <w:numId w:val="4"/>
                        </w:numPr>
                        <w:shd w:val="clear" w:color="auto" w:fill="FFFFFF"/>
                        <w:spacing w:before="100" w:beforeAutospacing="1" w:after="100" w:afterAutospacing="1"/>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auf Wunsch individuelles Coaching durch Esther Boldt (Theaterjournalistin) und Philipp Schulte (Theaterwissenschaftler und Dramaturg)</w:t>
                      </w:r>
                      <w:r w:rsidRPr="00492B94">
                        <w:rPr>
                          <w:rFonts w:ascii="Ginto Normal" w:eastAsia="Times New Roman" w:hAnsi="Ginto Normal" w:cs="Helvetica"/>
                          <w:color w:val="000000"/>
                          <w:spacing w:val="-6"/>
                          <w:sz w:val="20"/>
                          <w:szCs w:val="20"/>
                          <w:lang w:eastAsia="de-DE"/>
                        </w:rPr>
                        <w:br/>
                      </w:r>
                    </w:p>
                    <w:p w:rsidR="00492B94"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bCs/>
                          <w:color w:val="000000"/>
                          <w:spacing w:val="-6"/>
                          <w:sz w:val="20"/>
                          <w:szCs w:val="20"/>
                          <w:lang w:eastAsia="de-DE"/>
                        </w:rPr>
                        <w:t>Teilnahmevoraussetzung</w:t>
                      </w:r>
                      <w:r w:rsidR="0085489B">
                        <w:rPr>
                          <w:rFonts w:ascii="Ginto Normal" w:eastAsia="Times New Roman" w:hAnsi="Ginto Normal" w:cs="Helvetica"/>
                          <w:b/>
                          <w:bCs/>
                          <w:color w:val="000000"/>
                          <w:spacing w:val="-6"/>
                          <w:sz w:val="20"/>
                          <w:szCs w:val="20"/>
                          <w:lang w:eastAsia="de-DE"/>
                        </w:rPr>
                        <w:t>:</w:t>
                      </w:r>
                    </w:p>
                    <w:p w:rsidR="00492B94" w:rsidRDefault="0085489B"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Pr>
                          <w:rFonts w:ascii="Ginto Normal" w:eastAsia="Times New Roman" w:hAnsi="Ginto Normal" w:cs="Helvetica"/>
                          <w:color w:val="000000"/>
                          <w:spacing w:val="-6"/>
                          <w:sz w:val="20"/>
                          <w:szCs w:val="20"/>
                          <w:lang w:eastAsia="de-DE"/>
                        </w:rPr>
                        <w:t>e</w:t>
                      </w:r>
                      <w:r w:rsidR="00492B94" w:rsidRPr="00492B94">
                        <w:rPr>
                          <w:rFonts w:ascii="Ginto Normal" w:eastAsia="Times New Roman" w:hAnsi="Ginto Normal" w:cs="Helvetica"/>
                          <w:color w:val="000000"/>
                          <w:spacing w:val="-6"/>
                          <w:sz w:val="20"/>
                          <w:szCs w:val="20"/>
                          <w:lang w:eastAsia="de-DE"/>
                        </w:rPr>
                        <w:t>rste oder fortgeschrittene Erfahrungen im journalistischen Schreiben</w:t>
                      </w:r>
                    </w:p>
                    <w:p w:rsidR="00492B94" w:rsidRDefault="00492B94"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Deutschland ist Wohn- und Arbeitsort</w:t>
                      </w:r>
                    </w:p>
                    <w:p w:rsidR="00492B94" w:rsidRPr="00492B94" w:rsidRDefault="00492B94" w:rsidP="00492B94">
                      <w:pPr>
                        <w:pStyle w:val="Listenabsatz"/>
                        <w:numPr>
                          <w:ilvl w:val="0"/>
                          <w:numId w:val="5"/>
                        </w:numPr>
                        <w:shd w:val="clear" w:color="auto" w:fill="FFFFFF"/>
                        <w:spacing w:after="336"/>
                        <w:rPr>
                          <w:rFonts w:ascii="Ginto Normal" w:eastAsia="Times New Roman" w:hAnsi="Ginto Normal" w:cs="Helvetica"/>
                          <w:color w:val="000000"/>
                          <w:spacing w:val="-6"/>
                          <w:sz w:val="20"/>
                          <w:szCs w:val="20"/>
                          <w:lang w:eastAsia="de-DE"/>
                        </w:rPr>
                      </w:pPr>
                      <w:r w:rsidRPr="00492B94">
                        <w:rPr>
                          <w:rFonts w:ascii="Ginto Normal" w:eastAsia="Times New Roman" w:hAnsi="Ginto Normal" w:cs="Helvetica"/>
                          <w:color w:val="000000"/>
                          <w:spacing w:val="-6"/>
                          <w:sz w:val="20"/>
                          <w:szCs w:val="20"/>
                          <w:lang w:eastAsia="de-DE"/>
                        </w:rPr>
                        <w:t>Teilnahme an allen drei Modulen</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color w:val="000000"/>
                          <w:spacing w:val="-6"/>
                          <w:sz w:val="20"/>
                          <w:szCs w:val="20"/>
                          <w:lang w:eastAsia="de-DE"/>
                        </w:rPr>
                        <w:t>Die Teilnahme ist gebührenfrei, Übernachtungskosten und Catering werden durch das Bündnis internationaler Produktionshäuser getragen. Die Reisekosten und Kosten für ÖPNV tragen die Teilnehmer*innen.</w:t>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b/>
                          <w:bCs/>
                          <w:color w:val="000000"/>
                          <w:spacing w:val="-6"/>
                          <w:sz w:val="20"/>
                          <w:szCs w:val="20"/>
                          <w:lang w:eastAsia="de-DE"/>
                        </w:rPr>
                        <w:t>Bewerbung</w:t>
                      </w:r>
                      <w:r w:rsidRPr="000A7F3E">
                        <w:rPr>
                          <w:rFonts w:ascii="Ginto Normal" w:eastAsia="Times New Roman" w:hAnsi="Ginto Normal" w:cs="Helvetica"/>
                          <w:b/>
                          <w:bCs/>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br/>
                        <w:t>Wir bitten um die Einreichung eines Lebenslaufes, einer Schreibprobe (journalistischer Text, 1-2 Seiten) und eines Motivationsschreibens (max. 2.500 Zeichen inkl. Leerzeichen).</w:t>
                      </w:r>
                      <w:r w:rsidRPr="000A7F3E">
                        <w:rPr>
                          <w:rFonts w:ascii="Ginto Normal" w:eastAsia="Times New Roman" w:hAnsi="Ginto Normal" w:cs="Helvetica"/>
                          <w:color w:val="000000"/>
                          <w:spacing w:val="-6"/>
                          <w:sz w:val="20"/>
                          <w:szCs w:val="20"/>
                          <w:lang w:eastAsia="de-DE"/>
                        </w:rPr>
                        <w:br/>
                        <w:t>Bewerbungen sind ausschließlich per E-Mail einzureichen.</w:t>
                      </w:r>
                      <w:r w:rsidRPr="000A7F3E">
                        <w:rPr>
                          <w:rFonts w:ascii="Ginto Normal" w:eastAsia="Times New Roman" w:hAnsi="Ginto Normal" w:cs="Helvetica"/>
                          <w:color w:val="000000"/>
                          <w:spacing w:val="-6"/>
                          <w:sz w:val="20"/>
                          <w:szCs w:val="20"/>
                          <w:lang w:eastAsia="de-DE"/>
                        </w:rPr>
                        <w:br/>
                        <w:t>Kontakt: theaterjournalismus@produktionshaeuser.de</w:t>
                      </w:r>
                    </w:p>
                    <w:p w:rsidR="00492B94" w:rsidRPr="000A7F3E" w:rsidRDefault="00492B94" w:rsidP="00492B94">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bCs/>
                          <w:color w:val="000000"/>
                          <w:spacing w:val="-6"/>
                          <w:sz w:val="20"/>
                          <w:szCs w:val="20"/>
                          <w:lang w:eastAsia="de-DE"/>
                        </w:rPr>
                        <w:t>Auswahl der Teilnehmenden</w:t>
                      </w:r>
                      <w:r w:rsidRPr="000A7F3E">
                        <w:rPr>
                          <w:rFonts w:ascii="Ginto Normal" w:eastAsia="Times New Roman" w:hAnsi="Ginto Normal" w:cs="Helvetica"/>
                          <w:color w:val="000000"/>
                          <w:spacing w:val="-6"/>
                          <w:sz w:val="20"/>
                          <w:szCs w:val="20"/>
                          <w:lang w:eastAsia="de-DE"/>
                        </w:rPr>
                        <w:t>: bis 30. Juni 2019</w:t>
                      </w:r>
                    </w:p>
                    <w:p w:rsidR="00492B94" w:rsidRPr="000A7F3E" w:rsidRDefault="00492B94" w:rsidP="005C703B">
                      <w:pPr>
                        <w:shd w:val="clear" w:color="auto" w:fill="FFFFFF"/>
                        <w:spacing w:after="336"/>
                        <w:rPr>
                          <w:rFonts w:ascii="Ginto Normal" w:eastAsia="Times New Roman" w:hAnsi="Ginto Normal" w:cs="Helvetica"/>
                          <w:color w:val="000000"/>
                          <w:spacing w:val="-6"/>
                          <w:sz w:val="20"/>
                          <w:szCs w:val="20"/>
                          <w:lang w:eastAsia="de-DE"/>
                        </w:rPr>
                      </w:pPr>
                      <w:r w:rsidRPr="000A7F3E">
                        <w:rPr>
                          <w:rFonts w:ascii="Ginto Normal" w:eastAsia="Times New Roman" w:hAnsi="Ginto Normal" w:cs="Helvetica"/>
                          <w:b/>
                          <w:color w:val="000000"/>
                          <w:spacing w:val="-6"/>
                          <w:sz w:val="20"/>
                          <w:szCs w:val="20"/>
                          <w:lang w:eastAsia="de-DE"/>
                        </w:rPr>
                        <w:t>Leitung:</w:t>
                      </w:r>
                      <w:r w:rsidRPr="000A7F3E">
                        <w:rPr>
                          <w:rFonts w:ascii="Ginto Normal" w:eastAsia="Times New Roman" w:hAnsi="Ginto Normal" w:cs="Helvetica"/>
                          <w:color w:val="000000"/>
                          <w:spacing w:val="-6"/>
                          <w:sz w:val="20"/>
                          <w:szCs w:val="20"/>
                          <w:lang w:eastAsia="de-DE"/>
                        </w:rPr>
                        <w:t xml:space="preserve"> Esther Boldt, Dr. Philipp Schulte</w:t>
                      </w:r>
                      <w:r w:rsidR="005C703B">
                        <w:rPr>
                          <w:rFonts w:ascii="Ginto Normal" w:eastAsia="Times New Roman" w:hAnsi="Ginto Normal" w:cs="Helvetica"/>
                          <w:color w:val="000000"/>
                          <w:spacing w:val="-6"/>
                          <w:sz w:val="20"/>
                          <w:szCs w:val="20"/>
                          <w:lang w:eastAsia="de-DE"/>
                        </w:rPr>
                        <w:br/>
                      </w:r>
                      <w:r w:rsidR="005C703B">
                        <w:rPr>
                          <w:rFonts w:ascii="Ginto Normal" w:eastAsia="Times New Roman" w:hAnsi="Ginto Normal" w:cs="Helvetica"/>
                          <w:color w:val="000000"/>
                          <w:spacing w:val="-6"/>
                          <w:sz w:val="20"/>
                          <w:szCs w:val="20"/>
                          <w:lang w:eastAsia="de-DE"/>
                        </w:rPr>
                        <w:br/>
                      </w:r>
                      <w:r w:rsidRPr="000A7F3E">
                        <w:rPr>
                          <w:rFonts w:ascii="Ginto Normal" w:eastAsia="Times New Roman" w:hAnsi="Ginto Normal" w:cs="Helvetica"/>
                          <w:color w:val="000000"/>
                          <w:spacing w:val="-6"/>
                          <w:sz w:val="20"/>
                          <w:szCs w:val="20"/>
                          <w:lang w:eastAsia="de-DE"/>
                        </w:rPr>
                        <w:t xml:space="preserve">Esther Boldt ist Journalistin, Tanz- und Theaterkritikerin. Sie arbeitet u. a. für </w:t>
                      </w:r>
                      <w:r w:rsidRPr="000A7F3E">
                        <w:rPr>
                          <w:rFonts w:ascii="Ginto Normal" w:eastAsia="Times New Roman" w:hAnsi="Ginto Normal" w:cs="Helvetica"/>
                          <w:i/>
                          <w:color w:val="000000"/>
                          <w:spacing w:val="-6"/>
                          <w:sz w:val="20"/>
                          <w:szCs w:val="20"/>
                          <w:lang w:eastAsia="de-DE"/>
                        </w:rPr>
                        <w:t>nachtkritik.de</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Theater heute</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taz</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tanz Zeitschrift</w:t>
                      </w:r>
                      <w:r w:rsidRPr="000A7F3E">
                        <w:rPr>
                          <w:rFonts w:ascii="Ginto Normal" w:eastAsia="Times New Roman" w:hAnsi="Ginto Normal" w:cs="Helvetica"/>
                          <w:color w:val="000000"/>
                          <w:spacing w:val="-6"/>
                          <w:sz w:val="20"/>
                          <w:szCs w:val="20"/>
                          <w:lang w:eastAsia="de-DE"/>
                        </w:rPr>
                        <w:t xml:space="preserve">, </w:t>
                      </w:r>
                      <w:r w:rsidRPr="000A7F3E">
                        <w:rPr>
                          <w:rFonts w:ascii="Ginto Normal" w:eastAsia="Times New Roman" w:hAnsi="Ginto Normal" w:cs="Helvetica"/>
                          <w:i/>
                          <w:color w:val="000000"/>
                          <w:spacing w:val="-6"/>
                          <w:sz w:val="20"/>
                          <w:szCs w:val="20"/>
                          <w:lang w:eastAsia="de-DE"/>
                        </w:rPr>
                        <w:t xml:space="preserve">zeit online </w:t>
                      </w:r>
                      <w:r w:rsidRPr="000A7F3E">
                        <w:rPr>
                          <w:rFonts w:ascii="Ginto Normal" w:eastAsia="Times New Roman" w:hAnsi="Ginto Normal" w:cs="Helvetica"/>
                          <w:color w:val="000000"/>
                          <w:spacing w:val="-6"/>
                          <w:sz w:val="20"/>
                          <w:szCs w:val="20"/>
                          <w:lang w:eastAsia="de-DE"/>
                        </w:rPr>
                        <w:t xml:space="preserve">und den Hessischen Rundfunk. Zudem war und ist sie in zahlreichen Jurys tätig, zurzeit etwa bei den Autorentheatertagen am Deutschen Theater Berlin 2019. </w:t>
                      </w:r>
                      <w:r w:rsidRPr="000A7F3E">
                        <w:rPr>
                          <w:rFonts w:ascii="Ginto Normal" w:eastAsia="Times New Roman" w:hAnsi="Ginto Normal" w:cs="Helvetica"/>
                          <w:color w:val="000000"/>
                          <w:spacing w:val="-6"/>
                          <w:sz w:val="20"/>
                          <w:szCs w:val="20"/>
                          <w:lang w:eastAsia="de-DE"/>
                        </w:rPr>
                        <w:br/>
                        <w:t xml:space="preserve">Philipp Schulte ist Professor für Theatertheorie mit einem Fokus auf zeitgenössische Formen an der Norwegischen Theaterakademie sowie Geschäftsführer der Hessischen Theaterakademie in Frankfurt; er leitet Akademieprogramme im Rahmen der </w:t>
                      </w:r>
                      <w:proofErr w:type="spellStart"/>
                      <w:r w:rsidRPr="000A7F3E">
                        <w:rPr>
                          <w:rFonts w:ascii="Ginto Normal" w:eastAsia="Times New Roman" w:hAnsi="Ginto Normal" w:cs="Helvetica"/>
                          <w:color w:val="000000"/>
                          <w:spacing w:val="-6"/>
                          <w:sz w:val="20"/>
                          <w:szCs w:val="20"/>
                          <w:lang w:eastAsia="de-DE"/>
                        </w:rPr>
                        <w:t>Ruhrtriennale</w:t>
                      </w:r>
                      <w:proofErr w:type="spellEnd"/>
                      <w:r w:rsidRPr="000A7F3E">
                        <w:rPr>
                          <w:rFonts w:ascii="Ginto Normal" w:eastAsia="Times New Roman" w:hAnsi="Ginto Normal" w:cs="Helvetica"/>
                          <w:color w:val="000000"/>
                          <w:spacing w:val="-6"/>
                          <w:sz w:val="20"/>
                          <w:szCs w:val="20"/>
                          <w:lang w:eastAsia="de-DE"/>
                        </w:rPr>
                        <w:t xml:space="preserve">, des Festivals Theaterformen sowie der </w:t>
                      </w:r>
                      <w:proofErr w:type="spellStart"/>
                      <w:r w:rsidRPr="000A7F3E">
                        <w:rPr>
                          <w:rFonts w:ascii="Ginto Normal" w:eastAsia="Times New Roman" w:hAnsi="Ginto Normal" w:cs="Helvetica"/>
                          <w:color w:val="000000"/>
                          <w:spacing w:val="-6"/>
                          <w:sz w:val="20"/>
                          <w:szCs w:val="20"/>
                          <w:lang w:eastAsia="de-DE"/>
                        </w:rPr>
                        <w:t>KunstFestSpiele</w:t>
                      </w:r>
                      <w:proofErr w:type="spellEnd"/>
                      <w:r w:rsidRPr="000A7F3E">
                        <w:rPr>
                          <w:rFonts w:ascii="Ginto Normal" w:eastAsia="Times New Roman" w:hAnsi="Ginto Normal" w:cs="Helvetica"/>
                          <w:color w:val="000000"/>
                          <w:spacing w:val="-6"/>
                          <w:sz w:val="20"/>
                          <w:szCs w:val="20"/>
                          <w:lang w:eastAsia="de-DE"/>
                        </w:rPr>
                        <w:t xml:space="preserve"> Herrenhausen. </w:t>
                      </w:r>
                      <w:r w:rsidRPr="000A7F3E">
                        <w:rPr>
                          <w:rFonts w:ascii="Ginto Normal" w:eastAsia="Times New Roman" w:hAnsi="Ginto Normal" w:cs="Helvetica"/>
                          <w:color w:val="000000"/>
                          <w:spacing w:val="-6"/>
                          <w:sz w:val="20"/>
                          <w:szCs w:val="20"/>
                          <w:lang w:eastAsia="de-DE"/>
                        </w:rPr>
                        <w:br/>
                        <w:t>Beide haben zusammen Angewandte Theaterwissenschaft in Gießen studiert.</w:t>
                      </w:r>
                    </w:p>
                    <w:p w:rsidR="00C66979" w:rsidRDefault="005C703B" w:rsidP="00C66979">
                      <w:pPr>
                        <w:pStyle w:val="Brief"/>
                      </w:pPr>
                      <w:r>
                        <w:t>Berlin</w:t>
                      </w:r>
                      <w:r w:rsidR="00872A8B">
                        <w:t>,</w:t>
                      </w:r>
                      <w:bookmarkStart w:id="1" w:name="_GoBack"/>
                      <w:bookmarkEnd w:id="1"/>
                      <w:r>
                        <w:t xml:space="preserve"> </w:t>
                      </w:r>
                      <w:r w:rsidR="00872A8B">
                        <w:t xml:space="preserve">im </w:t>
                      </w:r>
                      <w:r>
                        <w:t>Mai 2019</w:t>
                      </w:r>
                    </w:p>
                  </w:txbxContent>
                </v:textbox>
                <w10:wrap anchorx="margin" anchory="margin"/>
              </v:shape>
            </w:pict>
          </mc:Fallback>
        </mc:AlternateContent>
      </w:r>
      <w:r w:rsidRPr="00153D42">
        <w:rPr>
          <w:rFonts w:ascii="Ginto Normal" w:hAnsi="Ginto Normal"/>
          <w:noProof/>
          <w:sz w:val="20"/>
          <w:szCs w:val="20"/>
        </w:rPr>
        <mc:AlternateContent>
          <mc:Choice Requires="wps">
            <w:drawing>
              <wp:anchor distT="0" distB="0" distL="114300" distR="114300" simplePos="0" relativeHeight="251670528" behindDoc="0" locked="0" layoutInCell="1" allowOverlap="0" wp14:anchorId="558B4A41" wp14:editId="5BAC8B6F">
                <wp:simplePos x="0" y="0"/>
                <wp:positionH relativeFrom="leftMargin">
                  <wp:posOffset>1232535</wp:posOffset>
                </wp:positionH>
                <wp:positionV relativeFrom="topMargin">
                  <wp:posOffset>-7633970</wp:posOffset>
                </wp:positionV>
                <wp:extent cx="4391660" cy="485965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4391660" cy="4859655"/>
                        </a:xfrm>
                        <a:prstGeom prst="rect">
                          <a:avLst/>
                        </a:prstGeom>
                        <a:noFill/>
                        <a:ln w="6350">
                          <a:noFill/>
                        </a:ln>
                      </wps:spPr>
                      <wps:txbx>
                        <w:txbxContent>
                          <w:p w:rsidR="00064121" w:rsidRPr="00CC2E60" w:rsidRDefault="00064121" w:rsidP="00064121">
                            <w:pPr>
                              <w:pStyle w:val="Brief"/>
                              <w:rPr>
                                <w:rFonts w:ascii="Ginto Normal" w:hAnsi="Ginto Normal"/>
                              </w:rPr>
                            </w:pPr>
                            <w:r w:rsidRPr="00CC2E60">
                              <w:rPr>
                                <w:rFonts w:ascii="Ginto Normal" w:hAnsi="Ginto Normal"/>
                              </w:rPr>
                              <w:t>Guten Tag,</w:t>
                            </w:r>
                          </w:p>
                          <w:p w:rsidR="00064121" w:rsidRPr="00CC2E60" w:rsidRDefault="00064121" w:rsidP="00064121">
                            <w:pPr>
                              <w:pStyle w:val="Brief"/>
                              <w:rPr>
                                <w:rFonts w:ascii="Ginto Normal" w:hAnsi="Ginto Normal"/>
                              </w:rPr>
                            </w:pPr>
                          </w:p>
                          <w:p w:rsidR="00064121" w:rsidRPr="00CC2E60" w:rsidRDefault="00064121" w:rsidP="00064121">
                            <w:pPr>
                              <w:pStyle w:val="Brief"/>
                              <w:rPr>
                                <w:rFonts w:ascii="Ginto Normal" w:hAnsi="Ginto Normal"/>
                              </w:rPr>
                            </w:pPr>
                            <w:r w:rsidRPr="00CC2E60">
                              <w:rPr>
                                <w:rFonts w:ascii="Ginto Normal" w:hAnsi="Ginto Normal"/>
                              </w:rPr>
                              <w:t xml:space="preserve">Rum que pos inuscid ernatium facia dit ut eatis voles as molent apiet fuga. </w:t>
                            </w:r>
                          </w:p>
                          <w:p w:rsidR="00064121" w:rsidRPr="00CC2E60" w:rsidRDefault="00064121" w:rsidP="00064121">
                            <w:pPr>
                              <w:pStyle w:val="Brief"/>
                              <w:rPr>
                                <w:rFonts w:ascii="Ginto Normal" w:hAnsi="Ginto Normal"/>
                              </w:rPr>
                            </w:pPr>
                            <w:r w:rsidRPr="00CC2E60">
                              <w:rPr>
                                <w:rFonts w:ascii="Ginto Normal" w:hAnsi="Ginto Normal"/>
                              </w:rPr>
                              <w:t xml:space="preserve">Bearibus et rerfercia vendi volor si cus est omnis recum idebis earum ut </w:t>
                            </w:r>
                            <w:r w:rsidRPr="00CC2E60">
                              <w:rPr>
                                <w:rFonts w:ascii="Ginto Normal" w:hAnsi="Ginto Normal"/>
                              </w:rPr>
                              <w:br/>
                              <w:t xml:space="preserve">hitaquaestia venia conet volore net optatqu ibuscim quos min pro dolessi tota nessitat volorro mo quia et lab intorum, quaeste sinti aut aditatibus, conecate qui as moditio dia dolores qui comnis aboriorem aplese quamust </w:t>
                            </w:r>
                          </w:p>
                          <w:p w:rsidR="00064121" w:rsidRPr="00CC2E60" w:rsidRDefault="00064121" w:rsidP="00064121">
                            <w:pPr>
                              <w:pStyle w:val="Brief"/>
                              <w:rPr>
                                <w:rFonts w:ascii="Ginto Normal" w:hAnsi="Ginto Normal"/>
                                <w:lang w:val="en-US"/>
                              </w:rPr>
                            </w:pPr>
                            <w:r w:rsidRPr="00CC2E60">
                              <w:rPr>
                                <w:rFonts w:ascii="Ginto Normal" w:hAnsi="Ginto Normal"/>
                                <w:lang w:val="en-US"/>
                              </w:rPr>
                              <w:t xml:space="preserve">viditia voluptate sant. Namusaperum harciatur, itet molland aectibusaps. </w:t>
                            </w:r>
                          </w:p>
                          <w:p w:rsidR="00064121" w:rsidRPr="00CC2E60" w:rsidRDefault="00064121" w:rsidP="00064121">
                            <w:pPr>
                              <w:pStyle w:val="Brief"/>
                              <w:rPr>
                                <w:rFonts w:ascii="Ginto Normal" w:hAnsi="Ginto Normal"/>
                                <w:lang w:val="en-US"/>
                              </w:rPr>
                            </w:pPr>
                          </w:p>
                          <w:p w:rsidR="00064121" w:rsidRPr="00CC2E60" w:rsidRDefault="00064121" w:rsidP="00064121">
                            <w:pPr>
                              <w:pStyle w:val="Brief"/>
                              <w:rPr>
                                <w:rFonts w:ascii="Ginto Normal" w:hAnsi="Ginto Normal"/>
                                <w:lang w:val="en-US"/>
                              </w:rPr>
                            </w:pPr>
                            <w:r w:rsidRPr="00CC2E60">
                              <w:rPr>
                                <w:rFonts w:ascii="Ginto Normal" w:hAnsi="Ginto Normal"/>
                                <w:lang w:val="en-US"/>
                              </w:rPr>
                              <w:t>Ullabor eperitam inrit a dollaborae perest quiaerias reperor umquam assim ace. Nam alit re veliqui quiae pro voluptam etur aut andi amus dundis dia consend itaquae natur am, queatur autem fugt et ut el eumquiam facepurd</w:t>
                            </w:r>
                          </w:p>
                          <w:p w:rsidR="00064121" w:rsidRPr="00CC2E60" w:rsidRDefault="00064121" w:rsidP="00064121">
                            <w:pPr>
                              <w:pStyle w:val="Brief"/>
                              <w:rPr>
                                <w:rFonts w:ascii="Ginto Normal" w:hAnsi="Ginto Normal"/>
                                <w:lang w:val="en-US"/>
                              </w:rPr>
                            </w:pPr>
                            <w:r w:rsidRPr="00CC2E60">
                              <w:rPr>
                                <w:rFonts w:ascii="Ginto Normal" w:hAnsi="Ginto Normal"/>
                                <w:lang w:val="en-US"/>
                              </w:rPr>
                              <w:t>tiam earum non non cus autatin porem volupid que volupis maionec aqui que sunto bea quae earum ese etur, sitiunt ulparci eniminus serferu ptusan</w:t>
                            </w:r>
                          </w:p>
                          <w:p w:rsidR="00064121" w:rsidRPr="00CC2E60" w:rsidRDefault="00064121" w:rsidP="00064121">
                            <w:pPr>
                              <w:pStyle w:val="Brief"/>
                              <w:rPr>
                                <w:rFonts w:ascii="Ginto Normal" w:hAnsi="Ginto Normal"/>
                                <w:lang w:val="en-US"/>
                              </w:rPr>
                            </w:pPr>
                            <w:r w:rsidRPr="00CC2E60">
                              <w:rPr>
                                <w:rFonts w:ascii="Ginto Normal" w:hAnsi="Ginto Normal"/>
                                <w:lang w:val="en-US"/>
                              </w:rPr>
                              <w:t>dignia nos as entiuntius id quam corestiam liquam repremporit rat doptam rem volupta id ullauta tiberum aliquo tem et mo tecti conseditist nobitincie es adicatem expliquid quodit nctaecum, oiend ellaboresto bearuntur, aut prat asperum excea deliqui to quam hiciis molorem hiliqui nos aute velis as essequat.</w:t>
                            </w:r>
                          </w:p>
                          <w:p w:rsidR="00064121" w:rsidRPr="00CC2E60" w:rsidRDefault="00064121" w:rsidP="00064121">
                            <w:pPr>
                              <w:pStyle w:val="Brief"/>
                              <w:rPr>
                                <w:rFonts w:ascii="Ginto Normal" w:hAnsi="Ginto Normal"/>
                                <w:lang w:val="en-US"/>
                              </w:rPr>
                            </w:pPr>
                          </w:p>
                          <w:p w:rsidR="00064121" w:rsidRPr="00CC2E60" w:rsidRDefault="00064121" w:rsidP="00064121">
                            <w:pPr>
                              <w:pStyle w:val="Brief"/>
                              <w:rPr>
                                <w:rFonts w:ascii="Ginto Normal" w:hAnsi="Ginto Normal"/>
                                <w:lang w:val="en-US"/>
                              </w:rPr>
                            </w:pPr>
                            <w:r w:rsidRPr="00CC2E60">
                              <w:rPr>
                                <w:rFonts w:ascii="Ginto Normal" w:hAnsi="Ginto Normal"/>
                                <w:lang w:val="en-US"/>
                              </w:rPr>
                              <w:t>Ipistorporis parciti omniscia volluptae minote nat ent harcillaut est qui nus, conecus alique volut as neenda consequ aeperum que sequo cus inctate</w:t>
                            </w:r>
                          </w:p>
                          <w:p w:rsidR="00064121" w:rsidRDefault="00064121" w:rsidP="00064121">
                            <w:pPr>
                              <w:pStyle w:val="Brief"/>
                              <w:rPr>
                                <w:rFonts w:ascii="Ginto Normal" w:hAnsi="Ginto Normal"/>
                                <w:lang w:val="en-US"/>
                              </w:rPr>
                            </w:pPr>
                            <w:r w:rsidRPr="00CC2E60">
                              <w:rPr>
                                <w:rFonts w:ascii="Ginto Normal" w:hAnsi="Ginto Normal"/>
                                <w:lang w:val="en-US"/>
                              </w:rPr>
                              <w:t>ctotae. Ut molore maxmust porepra temquis et volor aut quam haruntur re.</w:t>
                            </w:r>
                            <w:r w:rsidRPr="00975145">
                              <w:rPr>
                                <w:rFonts w:ascii="Ginto Normal" w:hAnsi="Ginto Normal"/>
                                <w:lang w:val="en-US"/>
                              </w:rPr>
                              <w:t xml:space="preserve"> </w:t>
                            </w:r>
                            <w:r w:rsidRPr="00CC2E60">
                              <w:rPr>
                                <w:rFonts w:ascii="Ginto Normal" w:hAnsi="Ginto Normal"/>
                                <w:lang w:val="en-US"/>
                              </w:rPr>
                              <w:t>Ut molore maxmust porepra temquis et volor aut quam</w:t>
                            </w:r>
                            <w:r w:rsidRPr="00975145">
                              <w:rPr>
                                <w:rFonts w:ascii="Ginto Normal" w:hAnsi="Ginto Normal"/>
                                <w:lang w:val="en-US"/>
                              </w:rPr>
                              <w:t xml:space="preserve"> </w:t>
                            </w:r>
                            <w:r w:rsidRPr="00CC2E60">
                              <w:rPr>
                                <w:rFonts w:ascii="Ginto Normal" w:hAnsi="Ginto Normal"/>
                                <w:lang w:val="en-US"/>
                              </w:rPr>
                              <w:t>re.</w:t>
                            </w:r>
                            <w:r w:rsidRPr="00975145">
                              <w:rPr>
                                <w:rFonts w:ascii="Ginto Normal" w:hAnsi="Ginto Normal"/>
                                <w:lang w:val="en-US"/>
                              </w:rPr>
                              <w:t xml:space="preserve"> </w:t>
                            </w:r>
                            <w:r w:rsidRPr="00CC2E60">
                              <w:rPr>
                                <w:rFonts w:ascii="Ginto Normal" w:hAnsi="Ginto Normal"/>
                                <w:lang w:val="en-US"/>
                              </w:rPr>
                              <w:t xml:space="preserve">Ut molore maxmust porepra temquis et volor aut quam </w:t>
                            </w:r>
                          </w:p>
                          <w:p w:rsidR="00064121" w:rsidRDefault="00064121" w:rsidP="00064121">
                            <w:pPr>
                              <w:pStyle w:val="Brief"/>
                              <w:rPr>
                                <w:rFonts w:ascii="Ginto Normal" w:hAnsi="Ginto Normal"/>
                                <w:lang w:val="en-US"/>
                              </w:rPr>
                            </w:pPr>
                          </w:p>
                          <w:p w:rsidR="00064121" w:rsidRPr="00064121" w:rsidRDefault="00064121" w:rsidP="00064121">
                            <w:pPr>
                              <w:pStyle w:val="Brief"/>
                              <w:rPr>
                                <w:rFonts w:ascii="Ginto Normal" w:hAnsi="Ginto Normal"/>
                                <w:lang w:val="en-US"/>
                              </w:rPr>
                            </w:pPr>
                            <w:r w:rsidRPr="00064121">
                              <w:rPr>
                                <w:rFonts w:ascii="Ginto Normal" w:hAnsi="Ginto Normal"/>
                                <w:lang w:val="en-US"/>
                              </w:rPr>
                              <w:br w:type="page"/>
                            </w:r>
                          </w:p>
                          <w:p w:rsidR="00064121" w:rsidRPr="00CC2E60" w:rsidRDefault="00064121" w:rsidP="00064121">
                            <w:pPr>
                              <w:pStyle w:val="Brief"/>
                              <w:rPr>
                                <w:rFonts w:ascii="Ginto Normal" w:hAnsi="Ginto Normal"/>
                                <w:lang w:val="en-US"/>
                              </w:rPr>
                            </w:pPr>
                            <w:r w:rsidRPr="00CC2E60">
                              <w:rPr>
                                <w:rFonts w:ascii="Ginto Normal" w:hAnsi="Ginto Normal"/>
                                <w:lang w:val="en-US"/>
                              </w:rPr>
                              <w:t>quam facese quai posa volor am faccaboria con reptamusdam et presti issitat.</w:t>
                            </w:r>
                          </w:p>
                          <w:p w:rsidR="00064121" w:rsidRPr="00CC2E60" w:rsidRDefault="00064121" w:rsidP="00064121">
                            <w:pPr>
                              <w:pStyle w:val="Brief"/>
                              <w:rPr>
                                <w:rFonts w:ascii="Ginto Normal" w:hAnsi="Ginto Normal"/>
                                <w:lang w:val="en-US"/>
                              </w:rPr>
                            </w:pPr>
                            <w:r w:rsidRPr="00CC2E60">
                              <w:rPr>
                                <w:rFonts w:ascii="Ginto Normal" w:hAnsi="Ginto Normal"/>
                                <w:lang w:val="en-US"/>
                              </w:rPr>
                              <w:t xml:space="preserve">Untur suntet, tem. Licitiis doluptia vidi cullam essediati autecum et veriora sitati in poruptaquid liae prem desti dolorum vello quiae. Namusaperum </w:t>
                            </w:r>
                          </w:p>
                          <w:p w:rsidR="00064121" w:rsidRPr="00CC2E60" w:rsidRDefault="00064121" w:rsidP="00064121">
                            <w:pPr>
                              <w:pStyle w:val="Brief"/>
                              <w:rPr>
                                <w:rFonts w:ascii="Ginto Normal" w:hAnsi="Ginto Normal"/>
                                <w:lang w:val="en-US"/>
                              </w:rPr>
                            </w:pPr>
                            <w:r w:rsidRPr="00CC2E60">
                              <w:rPr>
                                <w:rFonts w:ascii="Ginto Normal" w:hAnsi="Ginto Normal"/>
                                <w:lang w:val="en-US"/>
                              </w:rPr>
                              <w:t xml:space="preserve">harciatur, intet molland aectibusapis molor suntore riferitas et molore cum Rum que pos inuscid ernatium facia dit ut eatis voles as molent apiet fuga. </w:t>
                            </w:r>
                          </w:p>
                          <w:p w:rsidR="00064121" w:rsidRPr="00CC2E60" w:rsidRDefault="00064121" w:rsidP="00064121">
                            <w:pPr>
                              <w:rPr>
                                <w:rFonts w:ascii="Ginto Normal" w:hAnsi="Ginto Normal"/>
                                <w:sz w:val="20"/>
                                <w:szCs w:val="20"/>
                                <w:lang w:val="en-US"/>
                              </w:rPr>
                            </w:pPr>
                            <w:r w:rsidRPr="00CC2E60">
                              <w:rPr>
                                <w:rFonts w:ascii="Ginto Normal" w:hAnsi="Ginto Normal"/>
                                <w:sz w:val="20"/>
                                <w:szCs w:val="20"/>
                                <w:lang w:val="en-US"/>
                              </w:rPr>
                              <w:t xml:space="preserve">Bearibus et rerfercia vendi volor si cus est omnis recum idebis earum uta </w:t>
                            </w:r>
                            <w:r w:rsidRPr="00CC2E60">
                              <w:rPr>
                                <w:rFonts w:ascii="Ginto Normal" w:hAnsi="Ginto Normal"/>
                                <w:sz w:val="20"/>
                                <w:szCs w:val="20"/>
                                <w:lang w:val="en-US"/>
                              </w:rPr>
                              <w:br/>
                              <w:t>hitaquaestia venia conet volore net optatqu ibuscim quos min pro dolessi</w:t>
                            </w:r>
                            <w:r>
                              <w:rPr>
                                <w:rFonts w:ascii="Ginto Normal" w:hAnsi="Ginto Normal"/>
                                <w:sz w:val="20"/>
                                <w:szCs w:val="20"/>
                                <w:lang w:val="en-U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4A41" id="Textfeld 10" o:spid="_x0000_s1030" type="#_x0000_t202" style="position:absolute;margin-left:97.05pt;margin-top:-601.1pt;width:345.8pt;height:382.6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" o:allowoverlap="f" filled="f" stroked="f" strokeweight=".5pt">
                <v:textbox>
                  <w:txbxContent>
                    <w:p w:rsidR="00064121" w:rsidRPr="00CC2E60" w:rsidRDefault="00064121" w:rsidP="00064121">
                      <w:pPr>
                        <w:pStyle w:val="Brief"/>
                        <w:rPr>
                          <w:rFonts w:ascii="Ginto Normal" w:hAnsi="Ginto Normal"/>
                        </w:rPr>
                      </w:pPr>
                      <w:r w:rsidRPr="00CC2E60">
                        <w:rPr>
                          <w:rFonts w:ascii="Ginto Normal" w:hAnsi="Ginto Normal"/>
                        </w:rPr>
                        <w:t>Guten Tag,</w:t>
                      </w:r>
                    </w:p>
                    <w:p w:rsidR="00064121" w:rsidRPr="00CC2E60" w:rsidRDefault="00064121" w:rsidP="00064121">
                      <w:pPr>
                        <w:pStyle w:val="Brief"/>
                        <w:rPr>
                          <w:rFonts w:ascii="Ginto Normal" w:hAnsi="Ginto Normal"/>
                        </w:rPr>
                      </w:pPr>
                    </w:p>
                    <w:p w:rsidR="00064121" w:rsidRPr="00CC2E60" w:rsidRDefault="00064121" w:rsidP="00064121">
                      <w:pPr>
                        <w:pStyle w:val="Brief"/>
                        <w:rPr>
                          <w:rFonts w:ascii="Ginto Normal" w:hAnsi="Ginto Normal"/>
                        </w:rPr>
                      </w:pPr>
                      <w:r w:rsidRPr="00CC2E60">
                        <w:rPr>
                          <w:rFonts w:ascii="Ginto Normal" w:hAnsi="Ginto Normal"/>
                        </w:rPr>
                        <w:t xml:space="preserve">Rum </w:t>
                      </w:r>
                      <w:proofErr w:type="spellStart"/>
                      <w:r w:rsidRPr="00CC2E60">
                        <w:rPr>
                          <w:rFonts w:ascii="Ginto Normal" w:hAnsi="Ginto Normal"/>
                        </w:rPr>
                        <w:t>que</w:t>
                      </w:r>
                      <w:proofErr w:type="spellEnd"/>
                      <w:r w:rsidRPr="00CC2E60">
                        <w:rPr>
                          <w:rFonts w:ascii="Ginto Normal" w:hAnsi="Ginto Normal"/>
                        </w:rPr>
                        <w:t xml:space="preserve"> </w:t>
                      </w:r>
                      <w:proofErr w:type="spellStart"/>
                      <w:r w:rsidRPr="00CC2E60">
                        <w:rPr>
                          <w:rFonts w:ascii="Ginto Normal" w:hAnsi="Ginto Normal"/>
                        </w:rPr>
                        <w:t>pos</w:t>
                      </w:r>
                      <w:proofErr w:type="spellEnd"/>
                      <w:r w:rsidRPr="00CC2E60">
                        <w:rPr>
                          <w:rFonts w:ascii="Ginto Normal" w:hAnsi="Ginto Normal"/>
                        </w:rPr>
                        <w:t xml:space="preserve"> </w:t>
                      </w:r>
                      <w:proofErr w:type="spellStart"/>
                      <w:r w:rsidRPr="00CC2E60">
                        <w:rPr>
                          <w:rFonts w:ascii="Ginto Normal" w:hAnsi="Ginto Normal"/>
                        </w:rPr>
                        <w:t>inuscid</w:t>
                      </w:r>
                      <w:proofErr w:type="spellEnd"/>
                      <w:r w:rsidRPr="00CC2E60">
                        <w:rPr>
                          <w:rFonts w:ascii="Ginto Normal" w:hAnsi="Ginto Normal"/>
                        </w:rPr>
                        <w:t xml:space="preserve"> </w:t>
                      </w:r>
                      <w:proofErr w:type="spellStart"/>
                      <w:r w:rsidRPr="00CC2E60">
                        <w:rPr>
                          <w:rFonts w:ascii="Ginto Normal" w:hAnsi="Ginto Normal"/>
                        </w:rPr>
                        <w:t>ernatium</w:t>
                      </w:r>
                      <w:proofErr w:type="spellEnd"/>
                      <w:r w:rsidRPr="00CC2E60">
                        <w:rPr>
                          <w:rFonts w:ascii="Ginto Normal" w:hAnsi="Ginto Normal"/>
                        </w:rPr>
                        <w:t xml:space="preserve"> </w:t>
                      </w:r>
                      <w:proofErr w:type="spellStart"/>
                      <w:r w:rsidRPr="00CC2E60">
                        <w:rPr>
                          <w:rFonts w:ascii="Ginto Normal" w:hAnsi="Ginto Normal"/>
                        </w:rPr>
                        <w:t>facia</w:t>
                      </w:r>
                      <w:proofErr w:type="spellEnd"/>
                      <w:r w:rsidRPr="00CC2E60">
                        <w:rPr>
                          <w:rFonts w:ascii="Ginto Normal" w:hAnsi="Ginto Normal"/>
                        </w:rPr>
                        <w:t xml:space="preserve"> </w:t>
                      </w:r>
                      <w:proofErr w:type="spellStart"/>
                      <w:r w:rsidRPr="00CC2E60">
                        <w:rPr>
                          <w:rFonts w:ascii="Ginto Normal" w:hAnsi="Ginto Normal"/>
                        </w:rPr>
                        <w:t>dit</w:t>
                      </w:r>
                      <w:proofErr w:type="spellEnd"/>
                      <w:r w:rsidRPr="00CC2E60">
                        <w:rPr>
                          <w:rFonts w:ascii="Ginto Normal" w:hAnsi="Ginto Normal"/>
                        </w:rPr>
                        <w:t xml:space="preserve"> </w:t>
                      </w:r>
                      <w:proofErr w:type="spellStart"/>
                      <w:r w:rsidRPr="00CC2E60">
                        <w:rPr>
                          <w:rFonts w:ascii="Ginto Normal" w:hAnsi="Ginto Normal"/>
                        </w:rPr>
                        <w:t>ut</w:t>
                      </w:r>
                      <w:proofErr w:type="spellEnd"/>
                      <w:r w:rsidRPr="00CC2E60">
                        <w:rPr>
                          <w:rFonts w:ascii="Ginto Normal" w:hAnsi="Ginto Normal"/>
                        </w:rPr>
                        <w:t xml:space="preserve"> </w:t>
                      </w:r>
                      <w:proofErr w:type="spellStart"/>
                      <w:r w:rsidRPr="00CC2E60">
                        <w:rPr>
                          <w:rFonts w:ascii="Ginto Normal" w:hAnsi="Ginto Normal"/>
                        </w:rPr>
                        <w:t>eatis</w:t>
                      </w:r>
                      <w:proofErr w:type="spellEnd"/>
                      <w:r w:rsidRPr="00CC2E60">
                        <w:rPr>
                          <w:rFonts w:ascii="Ginto Normal" w:hAnsi="Ginto Normal"/>
                        </w:rPr>
                        <w:t xml:space="preserve"> </w:t>
                      </w:r>
                      <w:proofErr w:type="spellStart"/>
                      <w:r w:rsidRPr="00CC2E60">
                        <w:rPr>
                          <w:rFonts w:ascii="Ginto Normal" w:hAnsi="Ginto Normal"/>
                        </w:rPr>
                        <w:t>voles</w:t>
                      </w:r>
                      <w:proofErr w:type="spellEnd"/>
                      <w:r w:rsidRPr="00CC2E60">
                        <w:rPr>
                          <w:rFonts w:ascii="Ginto Normal" w:hAnsi="Ginto Normal"/>
                        </w:rPr>
                        <w:t xml:space="preserve"> </w:t>
                      </w:r>
                      <w:proofErr w:type="spellStart"/>
                      <w:r w:rsidRPr="00CC2E60">
                        <w:rPr>
                          <w:rFonts w:ascii="Ginto Normal" w:hAnsi="Ginto Normal"/>
                        </w:rPr>
                        <w:t>as</w:t>
                      </w:r>
                      <w:proofErr w:type="spellEnd"/>
                      <w:r w:rsidRPr="00CC2E60">
                        <w:rPr>
                          <w:rFonts w:ascii="Ginto Normal" w:hAnsi="Ginto Normal"/>
                        </w:rPr>
                        <w:t xml:space="preserve"> </w:t>
                      </w:r>
                      <w:proofErr w:type="spellStart"/>
                      <w:r w:rsidRPr="00CC2E60">
                        <w:rPr>
                          <w:rFonts w:ascii="Ginto Normal" w:hAnsi="Ginto Normal"/>
                        </w:rPr>
                        <w:t>molent</w:t>
                      </w:r>
                      <w:proofErr w:type="spellEnd"/>
                      <w:r w:rsidRPr="00CC2E60">
                        <w:rPr>
                          <w:rFonts w:ascii="Ginto Normal" w:hAnsi="Ginto Normal"/>
                        </w:rPr>
                        <w:t xml:space="preserve"> </w:t>
                      </w:r>
                      <w:proofErr w:type="spellStart"/>
                      <w:r w:rsidRPr="00CC2E60">
                        <w:rPr>
                          <w:rFonts w:ascii="Ginto Normal" w:hAnsi="Ginto Normal"/>
                        </w:rPr>
                        <w:t>apiet</w:t>
                      </w:r>
                      <w:proofErr w:type="spellEnd"/>
                      <w:r w:rsidRPr="00CC2E60">
                        <w:rPr>
                          <w:rFonts w:ascii="Ginto Normal" w:hAnsi="Ginto Normal"/>
                        </w:rPr>
                        <w:t xml:space="preserve"> </w:t>
                      </w:r>
                      <w:proofErr w:type="spellStart"/>
                      <w:r w:rsidRPr="00CC2E60">
                        <w:rPr>
                          <w:rFonts w:ascii="Ginto Normal" w:hAnsi="Ginto Normal"/>
                        </w:rPr>
                        <w:t>fuga</w:t>
                      </w:r>
                      <w:proofErr w:type="spellEnd"/>
                      <w:r w:rsidRPr="00CC2E60">
                        <w:rPr>
                          <w:rFonts w:ascii="Ginto Normal" w:hAnsi="Ginto Normal"/>
                        </w:rPr>
                        <w:t xml:space="preserve">. </w:t>
                      </w:r>
                    </w:p>
                    <w:p w:rsidR="00064121" w:rsidRPr="00CC2E60" w:rsidRDefault="00064121" w:rsidP="00064121">
                      <w:pPr>
                        <w:pStyle w:val="Brief"/>
                        <w:rPr>
                          <w:rFonts w:ascii="Ginto Normal" w:hAnsi="Ginto Normal"/>
                        </w:rPr>
                      </w:pPr>
                      <w:proofErr w:type="spellStart"/>
                      <w:r w:rsidRPr="00CC2E60">
                        <w:rPr>
                          <w:rFonts w:ascii="Ginto Normal" w:hAnsi="Ginto Normal"/>
                        </w:rPr>
                        <w:t>Bearibus</w:t>
                      </w:r>
                      <w:proofErr w:type="spellEnd"/>
                      <w:r w:rsidRPr="00CC2E60">
                        <w:rPr>
                          <w:rFonts w:ascii="Ginto Normal" w:hAnsi="Ginto Normal"/>
                        </w:rPr>
                        <w:t xml:space="preserve"> et </w:t>
                      </w:r>
                      <w:proofErr w:type="spellStart"/>
                      <w:r w:rsidRPr="00CC2E60">
                        <w:rPr>
                          <w:rFonts w:ascii="Ginto Normal" w:hAnsi="Ginto Normal"/>
                        </w:rPr>
                        <w:t>rerfercia</w:t>
                      </w:r>
                      <w:proofErr w:type="spellEnd"/>
                      <w:r w:rsidRPr="00CC2E60">
                        <w:rPr>
                          <w:rFonts w:ascii="Ginto Normal" w:hAnsi="Ginto Normal"/>
                        </w:rPr>
                        <w:t xml:space="preserve"> </w:t>
                      </w:r>
                      <w:proofErr w:type="spellStart"/>
                      <w:r w:rsidRPr="00CC2E60">
                        <w:rPr>
                          <w:rFonts w:ascii="Ginto Normal" w:hAnsi="Ginto Normal"/>
                        </w:rPr>
                        <w:t>vendi</w:t>
                      </w:r>
                      <w:proofErr w:type="spellEnd"/>
                      <w:r w:rsidRPr="00CC2E60">
                        <w:rPr>
                          <w:rFonts w:ascii="Ginto Normal" w:hAnsi="Ginto Normal"/>
                        </w:rPr>
                        <w:t xml:space="preserve"> </w:t>
                      </w:r>
                      <w:proofErr w:type="spellStart"/>
                      <w:r w:rsidRPr="00CC2E60">
                        <w:rPr>
                          <w:rFonts w:ascii="Ginto Normal" w:hAnsi="Ginto Normal"/>
                        </w:rPr>
                        <w:t>volor</w:t>
                      </w:r>
                      <w:proofErr w:type="spellEnd"/>
                      <w:r w:rsidRPr="00CC2E60">
                        <w:rPr>
                          <w:rFonts w:ascii="Ginto Normal" w:hAnsi="Ginto Normal"/>
                        </w:rPr>
                        <w:t xml:space="preserve"> si </w:t>
                      </w:r>
                      <w:proofErr w:type="spellStart"/>
                      <w:r w:rsidRPr="00CC2E60">
                        <w:rPr>
                          <w:rFonts w:ascii="Ginto Normal" w:hAnsi="Ginto Normal"/>
                        </w:rPr>
                        <w:t>cus</w:t>
                      </w:r>
                      <w:proofErr w:type="spellEnd"/>
                      <w:r w:rsidRPr="00CC2E60">
                        <w:rPr>
                          <w:rFonts w:ascii="Ginto Normal" w:hAnsi="Ginto Normal"/>
                        </w:rPr>
                        <w:t xml:space="preserve"> </w:t>
                      </w:r>
                      <w:proofErr w:type="spellStart"/>
                      <w:r w:rsidRPr="00CC2E60">
                        <w:rPr>
                          <w:rFonts w:ascii="Ginto Normal" w:hAnsi="Ginto Normal"/>
                        </w:rPr>
                        <w:t>est</w:t>
                      </w:r>
                      <w:proofErr w:type="spellEnd"/>
                      <w:r w:rsidRPr="00CC2E60">
                        <w:rPr>
                          <w:rFonts w:ascii="Ginto Normal" w:hAnsi="Ginto Normal"/>
                        </w:rPr>
                        <w:t xml:space="preserve"> </w:t>
                      </w:r>
                      <w:proofErr w:type="spellStart"/>
                      <w:r w:rsidRPr="00CC2E60">
                        <w:rPr>
                          <w:rFonts w:ascii="Ginto Normal" w:hAnsi="Ginto Normal"/>
                        </w:rPr>
                        <w:t>omnis</w:t>
                      </w:r>
                      <w:proofErr w:type="spellEnd"/>
                      <w:r w:rsidRPr="00CC2E60">
                        <w:rPr>
                          <w:rFonts w:ascii="Ginto Normal" w:hAnsi="Ginto Normal"/>
                        </w:rPr>
                        <w:t xml:space="preserve"> </w:t>
                      </w:r>
                      <w:proofErr w:type="spellStart"/>
                      <w:r w:rsidRPr="00CC2E60">
                        <w:rPr>
                          <w:rFonts w:ascii="Ginto Normal" w:hAnsi="Ginto Normal"/>
                        </w:rPr>
                        <w:t>recum</w:t>
                      </w:r>
                      <w:proofErr w:type="spellEnd"/>
                      <w:r w:rsidRPr="00CC2E60">
                        <w:rPr>
                          <w:rFonts w:ascii="Ginto Normal" w:hAnsi="Ginto Normal"/>
                        </w:rPr>
                        <w:t xml:space="preserve"> </w:t>
                      </w:r>
                      <w:proofErr w:type="spellStart"/>
                      <w:r w:rsidRPr="00CC2E60">
                        <w:rPr>
                          <w:rFonts w:ascii="Ginto Normal" w:hAnsi="Ginto Normal"/>
                        </w:rPr>
                        <w:t>idebis</w:t>
                      </w:r>
                      <w:proofErr w:type="spellEnd"/>
                      <w:r w:rsidRPr="00CC2E60">
                        <w:rPr>
                          <w:rFonts w:ascii="Ginto Normal" w:hAnsi="Ginto Normal"/>
                        </w:rPr>
                        <w:t xml:space="preserve"> </w:t>
                      </w:r>
                      <w:proofErr w:type="spellStart"/>
                      <w:r w:rsidRPr="00CC2E60">
                        <w:rPr>
                          <w:rFonts w:ascii="Ginto Normal" w:hAnsi="Ginto Normal"/>
                        </w:rPr>
                        <w:t>earum</w:t>
                      </w:r>
                      <w:proofErr w:type="spellEnd"/>
                      <w:r w:rsidRPr="00CC2E60">
                        <w:rPr>
                          <w:rFonts w:ascii="Ginto Normal" w:hAnsi="Ginto Normal"/>
                        </w:rPr>
                        <w:t xml:space="preserve"> </w:t>
                      </w:r>
                      <w:proofErr w:type="spellStart"/>
                      <w:r w:rsidRPr="00CC2E60">
                        <w:rPr>
                          <w:rFonts w:ascii="Ginto Normal" w:hAnsi="Ginto Normal"/>
                        </w:rPr>
                        <w:t>ut</w:t>
                      </w:r>
                      <w:proofErr w:type="spellEnd"/>
                      <w:r w:rsidRPr="00CC2E60">
                        <w:rPr>
                          <w:rFonts w:ascii="Ginto Normal" w:hAnsi="Ginto Normal"/>
                        </w:rPr>
                        <w:t xml:space="preserve"> </w:t>
                      </w:r>
                      <w:r w:rsidRPr="00CC2E60">
                        <w:rPr>
                          <w:rFonts w:ascii="Ginto Normal" w:hAnsi="Ginto Normal"/>
                        </w:rPr>
                        <w:br/>
                      </w:r>
                      <w:proofErr w:type="spellStart"/>
                      <w:r w:rsidRPr="00CC2E60">
                        <w:rPr>
                          <w:rFonts w:ascii="Ginto Normal" w:hAnsi="Ginto Normal"/>
                        </w:rPr>
                        <w:t>hitaquaestia</w:t>
                      </w:r>
                      <w:proofErr w:type="spellEnd"/>
                      <w:r w:rsidRPr="00CC2E60">
                        <w:rPr>
                          <w:rFonts w:ascii="Ginto Normal" w:hAnsi="Ginto Normal"/>
                        </w:rPr>
                        <w:t xml:space="preserve"> </w:t>
                      </w:r>
                      <w:proofErr w:type="spellStart"/>
                      <w:r w:rsidRPr="00CC2E60">
                        <w:rPr>
                          <w:rFonts w:ascii="Ginto Normal" w:hAnsi="Ginto Normal"/>
                        </w:rPr>
                        <w:t>venia</w:t>
                      </w:r>
                      <w:proofErr w:type="spellEnd"/>
                      <w:r w:rsidRPr="00CC2E60">
                        <w:rPr>
                          <w:rFonts w:ascii="Ginto Normal" w:hAnsi="Ginto Normal"/>
                        </w:rPr>
                        <w:t xml:space="preserve"> </w:t>
                      </w:r>
                      <w:proofErr w:type="spellStart"/>
                      <w:r w:rsidRPr="00CC2E60">
                        <w:rPr>
                          <w:rFonts w:ascii="Ginto Normal" w:hAnsi="Ginto Normal"/>
                        </w:rPr>
                        <w:t>conet</w:t>
                      </w:r>
                      <w:proofErr w:type="spellEnd"/>
                      <w:r w:rsidRPr="00CC2E60">
                        <w:rPr>
                          <w:rFonts w:ascii="Ginto Normal" w:hAnsi="Ginto Normal"/>
                        </w:rPr>
                        <w:t xml:space="preserve"> </w:t>
                      </w:r>
                      <w:proofErr w:type="spellStart"/>
                      <w:r w:rsidRPr="00CC2E60">
                        <w:rPr>
                          <w:rFonts w:ascii="Ginto Normal" w:hAnsi="Ginto Normal"/>
                        </w:rPr>
                        <w:t>volore</w:t>
                      </w:r>
                      <w:proofErr w:type="spellEnd"/>
                      <w:r w:rsidRPr="00CC2E60">
                        <w:rPr>
                          <w:rFonts w:ascii="Ginto Normal" w:hAnsi="Ginto Normal"/>
                        </w:rPr>
                        <w:t xml:space="preserve"> </w:t>
                      </w:r>
                      <w:proofErr w:type="spellStart"/>
                      <w:r w:rsidRPr="00CC2E60">
                        <w:rPr>
                          <w:rFonts w:ascii="Ginto Normal" w:hAnsi="Ginto Normal"/>
                        </w:rPr>
                        <w:t>net</w:t>
                      </w:r>
                      <w:proofErr w:type="spellEnd"/>
                      <w:r w:rsidRPr="00CC2E60">
                        <w:rPr>
                          <w:rFonts w:ascii="Ginto Normal" w:hAnsi="Ginto Normal"/>
                        </w:rPr>
                        <w:t xml:space="preserve"> </w:t>
                      </w:r>
                      <w:proofErr w:type="spellStart"/>
                      <w:r w:rsidRPr="00CC2E60">
                        <w:rPr>
                          <w:rFonts w:ascii="Ginto Normal" w:hAnsi="Ginto Normal"/>
                        </w:rPr>
                        <w:t>optatqu</w:t>
                      </w:r>
                      <w:proofErr w:type="spellEnd"/>
                      <w:r w:rsidRPr="00CC2E60">
                        <w:rPr>
                          <w:rFonts w:ascii="Ginto Normal" w:hAnsi="Ginto Normal"/>
                        </w:rPr>
                        <w:t xml:space="preserve"> </w:t>
                      </w:r>
                      <w:proofErr w:type="spellStart"/>
                      <w:r w:rsidRPr="00CC2E60">
                        <w:rPr>
                          <w:rFonts w:ascii="Ginto Normal" w:hAnsi="Ginto Normal"/>
                        </w:rPr>
                        <w:t>ibuscim</w:t>
                      </w:r>
                      <w:proofErr w:type="spellEnd"/>
                      <w:r w:rsidRPr="00CC2E60">
                        <w:rPr>
                          <w:rFonts w:ascii="Ginto Normal" w:hAnsi="Ginto Normal"/>
                        </w:rPr>
                        <w:t xml:space="preserve"> </w:t>
                      </w:r>
                      <w:proofErr w:type="spellStart"/>
                      <w:r w:rsidRPr="00CC2E60">
                        <w:rPr>
                          <w:rFonts w:ascii="Ginto Normal" w:hAnsi="Ginto Normal"/>
                        </w:rPr>
                        <w:t>quos</w:t>
                      </w:r>
                      <w:proofErr w:type="spellEnd"/>
                      <w:r w:rsidRPr="00CC2E60">
                        <w:rPr>
                          <w:rFonts w:ascii="Ginto Normal" w:hAnsi="Ginto Normal"/>
                        </w:rPr>
                        <w:t xml:space="preserve"> min pro </w:t>
                      </w:r>
                      <w:proofErr w:type="spellStart"/>
                      <w:r w:rsidRPr="00CC2E60">
                        <w:rPr>
                          <w:rFonts w:ascii="Ginto Normal" w:hAnsi="Ginto Normal"/>
                        </w:rPr>
                        <w:t>dolessi</w:t>
                      </w:r>
                      <w:proofErr w:type="spellEnd"/>
                      <w:r w:rsidRPr="00CC2E60">
                        <w:rPr>
                          <w:rFonts w:ascii="Ginto Normal" w:hAnsi="Ginto Normal"/>
                        </w:rPr>
                        <w:t xml:space="preserve"> </w:t>
                      </w:r>
                      <w:proofErr w:type="spellStart"/>
                      <w:r w:rsidRPr="00CC2E60">
                        <w:rPr>
                          <w:rFonts w:ascii="Ginto Normal" w:hAnsi="Ginto Normal"/>
                        </w:rPr>
                        <w:t>tota</w:t>
                      </w:r>
                      <w:proofErr w:type="spellEnd"/>
                      <w:r w:rsidRPr="00CC2E60">
                        <w:rPr>
                          <w:rFonts w:ascii="Ginto Normal" w:hAnsi="Ginto Normal"/>
                        </w:rPr>
                        <w:t xml:space="preserve"> </w:t>
                      </w:r>
                      <w:proofErr w:type="spellStart"/>
                      <w:r w:rsidRPr="00CC2E60">
                        <w:rPr>
                          <w:rFonts w:ascii="Ginto Normal" w:hAnsi="Ginto Normal"/>
                        </w:rPr>
                        <w:t>nessitat</w:t>
                      </w:r>
                      <w:proofErr w:type="spellEnd"/>
                      <w:r w:rsidRPr="00CC2E60">
                        <w:rPr>
                          <w:rFonts w:ascii="Ginto Normal" w:hAnsi="Ginto Normal"/>
                        </w:rPr>
                        <w:t xml:space="preserve"> </w:t>
                      </w:r>
                      <w:proofErr w:type="spellStart"/>
                      <w:r w:rsidRPr="00CC2E60">
                        <w:rPr>
                          <w:rFonts w:ascii="Ginto Normal" w:hAnsi="Ginto Normal"/>
                        </w:rPr>
                        <w:t>volorro</w:t>
                      </w:r>
                      <w:proofErr w:type="spellEnd"/>
                      <w:r w:rsidRPr="00CC2E60">
                        <w:rPr>
                          <w:rFonts w:ascii="Ginto Normal" w:hAnsi="Ginto Normal"/>
                        </w:rPr>
                        <w:t xml:space="preserve"> </w:t>
                      </w:r>
                      <w:proofErr w:type="spellStart"/>
                      <w:r w:rsidRPr="00CC2E60">
                        <w:rPr>
                          <w:rFonts w:ascii="Ginto Normal" w:hAnsi="Ginto Normal"/>
                        </w:rPr>
                        <w:t>mo</w:t>
                      </w:r>
                      <w:proofErr w:type="spellEnd"/>
                      <w:r w:rsidRPr="00CC2E60">
                        <w:rPr>
                          <w:rFonts w:ascii="Ginto Normal" w:hAnsi="Ginto Normal"/>
                        </w:rPr>
                        <w:t xml:space="preserve"> </w:t>
                      </w:r>
                      <w:proofErr w:type="spellStart"/>
                      <w:r w:rsidRPr="00CC2E60">
                        <w:rPr>
                          <w:rFonts w:ascii="Ginto Normal" w:hAnsi="Ginto Normal"/>
                        </w:rPr>
                        <w:t>quia</w:t>
                      </w:r>
                      <w:proofErr w:type="spellEnd"/>
                      <w:r w:rsidRPr="00CC2E60">
                        <w:rPr>
                          <w:rFonts w:ascii="Ginto Normal" w:hAnsi="Ginto Normal"/>
                        </w:rPr>
                        <w:t xml:space="preserve"> et lab </w:t>
                      </w:r>
                      <w:proofErr w:type="spellStart"/>
                      <w:r w:rsidRPr="00CC2E60">
                        <w:rPr>
                          <w:rFonts w:ascii="Ginto Normal" w:hAnsi="Ginto Normal"/>
                        </w:rPr>
                        <w:t>intorum</w:t>
                      </w:r>
                      <w:proofErr w:type="spellEnd"/>
                      <w:r w:rsidRPr="00CC2E60">
                        <w:rPr>
                          <w:rFonts w:ascii="Ginto Normal" w:hAnsi="Ginto Normal"/>
                        </w:rPr>
                        <w:t xml:space="preserve">, </w:t>
                      </w:r>
                      <w:proofErr w:type="spellStart"/>
                      <w:r w:rsidRPr="00CC2E60">
                        <w:rPr>
                          <w:rFonts w:ascii="Ginto Normal" w:hAnsi="Ginto Normal"/>
                        </w:rPr>
                        <w:t>quaeste</w:t>
                      </w:r>
                      <w:proofErr w:type="spellEnd"/>
                      <w:r w:rsidRPr="00CC2E60">
                        <w:rPr>
                          <w:rFonts w:ascii="Ginto Normal" w:hAnsi="Ginto Normal"/>
                        </w:rPr>
                        <w:t xml:space="preserve"> </w:t>
                      </w:r>
                      <w:proofErr w:type="spellStart"/>
                      <w:r w:rsidRPr="00CC2E60">
                        <w:rPr>
                          <w:rFonts w:ascii="Ginto Normal" w:hAnsi="Ginto Normal"/>
                        </w:rPr>
                        <w:t>sinti</w:t>
                      </w:r>
                      <w:proofErr w:type="spellEnd"/>
                      <w:r w:rsidRPr="00CC2E60">
                        <w:rPr>
                          <w:rFonts w:ascii="Ginto Normal" w:hAnsi="Ginto Normal"/>
                        </w:rPr>
                        <w:t xml:space="preserve"> </w:t>
                      </w:r>
                      <w:proofErr w:type="spellStart"/>
                      <w:r w:rsidRPr="00CC2E60">
                        <w:rPr>
                          <w:rFonts w:ascii="Ginto Normal" w:hAnsi="Ginto Normal"/>
                        </w:rPr>
                        <w:t>aut</w:t>
                      </w:r>
                      <w:proofErr w:type="spellEnd"/>
                      <w:r w:rsidRPr="00CC2E60">
                        <w:rPr>
                          <w:rFonts w:ascii="Ginto Normal" w:hAnsi="Ginto Normal"/>
                        </w:rPr>
                        <w:t xml:space="preserve"> </w:t>
                      </w:r>
                      <w:proofErr w:type="spellStart"/>
                      <w:r w:rsidRPr="00CC2E60">
                        <w:rPr>
                          <w:rFonts w:ascii="Ginto Normal" w:hAnsi="Ginto Normal"/>
                        </w:rPr>
                        <w:t>aditatibus</w:t>
                      </w:r>
                      <w:proofErr w:type="spellEnd"/>
                      <w:r w:rsidRPr="00CC2E60">
                        <w:rPr>
                          <w:rFonts w:ascii="Ginto Normal" w:hAnsi="Ginto Normal"/>
                        </w:rPr>
                        <w:t xml:space="preserve">, </w:t>
                      </w:r>
                      <w:proofErr w:type="spellStart"/>
                      <w:r w:rsidRPr="00CC2E60">
                        <w:rPr>
                          <w:rFonts w:ascii="Ginto Normal" w:hAnsi="Ginto Normal"/>
                        </w:rPr>
                        <w:t>conecate</w:t>
                      </w:r>
                      <w:proofErr w:type="spellEnd"/>
                      <w:r w:rsidRPr="00CC2E60">
                        <w:rPr>
                          <w:rFonts w:ascii="Ginto Normal" w:hAnsi="Ginto Normal"/>
                        </w:rPr>
                        <w:t xml:space="preserve"> </w:t>
                      </w:r>
                      <w:proofErr w:type="spellStart"/>
                      <w:r w:rsidRPr="00CC2E60">
                        <w:rPr>
                          <w:rFonts w:ascii="Ginto Normal" w:hAnsi="Ginto Normal"/>
                        </w:rPr>
                        <w:t>qui</w:t>
                      </w:r>
                      <w:proofErr w:type="spellEnd"/>
                      <w:r w:rsidRPr="00CC2E60">
                        <w:rPr>
                          <w:rFonts w:ascii="Ginto Normal" w:hAnsi="Ginto Normal"/>
                        </w:rPr>
                        <w:t xml:space="preserve"> </w:t>
                      </w:r>
                      <w:proofErr w:type="spellStart"/>
                      <w:r w:rsidRPr="00CC2E60">
                        <w:rPr>
                          <w:rFonts w:ascii="Ginto Normal" w:hAnsi="Ginto Normal"/>
                        </w:rPr>
                        <w:t>as</w:t>
                      </w:r>
                      <w:proofErr w:type="spellEnd"/>
                      <w:r w:rsidRPr="00CC2E60">
                        <w:rPr>
                          <w:rFonts w:ascii="Ginto Normal" w:hAnsi="Ginto Normal"/>
                        </w:rPr>
                        <w:t xml:space="preserve"> </w:t>
                      </w:r>
                      <w:proofErr w:type="spellStart"/>
                      <w:r w:rsidRPr="00CC2E60">
                        <w:rPr>
                          <w:rFonts w:ascii="Ginto Normal" w:hAnsi="Ginto Normal"/>
                        </w:rPr>
                        <w:t>moditio</w:t>
                      </w:r>
                      <w:proofErr w:type="spellEnd"/>
                      <w:r w:rsidRPr="00CC2E60">
                        <w:rPr>
                          <w:rFonts w:ascii="Ginto Normal" w:hAnsi="Ginto Normal"/>
                        </w:rPr>
                        <w:t xml:space="preserve"> </w:t>
                      </w:r>
                      <w:proofErr w:type="spellStart"/>
                      <w:r w:rsidRPr="00CC2E60">
                        <w:rPr>
                          <w:rFonts w:ascii="Ginto Normal" w:hAnsi="Ginto Normal"/>
                        </w:rPr>
                        <w:t>dia</w:t>
                      </w:r>
                      <w:proofErr w:type="spellEnd"/>
                      <w:r w:rsidRPr="00CC2E60">
                        <w:rPr>
                          <w:rFonts w:ascii="Ginto Normal" w:hAnsi="Ginto Normal"/>
                        </w:rPr>
                        <w:t xml:space="preserve"> </w:t>
                      </w:r>
                      <w:proofErr w:type="spellStart"/>
                      <w:r w:rsidRPr="00CC2E60">
                        <w:rPr>
                          <w:rFonts w:ascii="Ginto Normal" w:hAnsi="Ginto Normal"/>
                        </w:rPr>
                        <w:t>dolores</w:t>
                      </w:r>
                      <w:proofErr w:type="spellEnd"/>
                      <w:r w:rsidRPr="00CC2E60">
                        <w:rPr>
                          <w:rFonts w:ascii="Ginto Normal" w:hAnsi="Ginto Normal"/>
                        </w:rPr>
                        <w:t xml:space="preserve"> </w:t>
                      </w:r>
                      <w:proofErr w:type="spellStart"/>
                      <w:r w:rsidRPr="00CC2E60">
                        <w:rPr>
                          <w:rFonts w:ascii="Ginto Normal" w:hAnsi="Ginto Normal"/>
                        </w:rPr>
                        <w:t>qui</w:t>
                      </w:r>
                      <w:proofErr w:type="spellEnd"/>
                      <w:r w:rsidRPr="00CC2E60">
                        <w:rPr>
                          <w:rFonts w:ascii="Ginto Normal" w:hAnsi="Ginto Normal"/>
                        </w:rPr>
                        <w:t xml:space="preserve"> </w:t>
                      </w:r>
                      <w:proofErr w:type="spellStart"/>
                      <w:r w:rsidRPr="00CC2E60">
                        <w:rPr>
                          <w:rFonts w:ascii="Ginto Normal" w:hAnsi="Ginto Normal"/>
                        </w:rPr>
                        <w:t>comnis</w:t>
                      </w:r>
                      <w:proofErr w:type="spellEnd"/>
                      <w:r w:rsidRPr="00CC2E60">
                        <w:rPr>
                          <w:rFonts w:ascii="Ginto Normal" w:hAnsi="Ginto Normal"/>
                        </w:rPr>
                        <w:t xml:space="preserve"> </w:t>
                      </w:r>
                      <w:proofErr w:type="spellStart"/>
                      <w:r w:rsidRPr="00CC2E60">
                        <w:rPr>
                          <w:rFonts w:ascii="Ginto Normal" w:hAnsi="Ginto Normal"/>
                        </w:rPr>
                        <w:t>aboriorem</w:t>
                      </w:r>
                      <w:proofErr w:type="spellEnd"/>
                      <w:r w:rsidRPr="00CC2E60">
                        <w:rPr>
                          <w:rFonts w:ascii="Ginto Normal" w:hAnsi="Ginto Normal"/>
                        </w:rPr>
                        <w:t xml:space="preserve"> </w:t>
                      </w:r>
                      <w:proofErr w:type="spellStart"/>
                      <w:r w:rsidRPr="00CC2E60">
                        <w:rPr>
                          <w:rFonts w:ascii="Ginto Normal" w:hAnsi="Ginto Normal"/>
                        </w:rPr>
                        <w:t>aplese</w:t>
                      </w:r>
                      <w:proofErr w:type="spellEnd"/>
                      <w:r w:rsidRPr="00CC2E60">
                        <w:rPr>
                          <w:rFonts w:ascii="Ginto Normal" w:hAnsi="Ginto Normal"/>
                        </w:rPr>
                        <w:t xml:space="preserve"> </w:t>
                      </w:r>
                      <w:proofErr w:type="spellStart"/>
                      <w:r w:rsidRPr="00CC2E60">
                        <w:rPr>
                          <w:rFonts w:ascii="Ginto Normal" w:hAnsi="Ginto Normal"/>
                        </w:rPr>
                        <w:t>quamust</w:t>
                      </w:r>
                      <w:proofErr w:type="spellEnd"/>
                      <w:r w:rsidRPr="00CC2E60">
                        <w:rPr>
                          <w:rFonts w:ascii="Ginto Normal" w:hAnsi="Ginto Normal"/>
                        </w:rPr>
                        <w:t xml:space="preserve"> </w:t>
                      </w: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viditia</w:t>
                      </w:r>
                      <w:proofErr w:type="spellEnd"/>
                      <w:r w:rsidRPr="00CC2E60">
                        <w:rPr>
                          <w:rFonts w:ascii="Ginto Normal" w:hAnsi="Ginto Normal"/>
                          <w:lang w:val="en-US"/>
                        </w:rPr>
                        <w:t xml:space="preserve"> </w:t>
                      </w:r>
                      <w:proofErr w:type="spellStart"/>
                      <w:r w:rsidRPr="00CC2E60">
                        <w:rPr>
                          <w:rFonts w:ascii="Ginto Normal" w:hAnsi="Ginto Normal"/>
                          <w:lang w:val="en-US"/>
                        </w:rPr>
                        <w:t>voluptate</w:t>
                      </w:r>
                      <w:proofErr w:type="spellEnd"/>
                      <w:r w:rsidRPr="00CC2E60">
                        <w:rPr>
                          <w:rFonts w:ascii="Ginto Normal" w:hAnsi="Ginto Normal"/>
                          <w:lang w:val="en-US"/>
                        </w:rPr>
                        <w:t xml:space="preserve"> </w:t>
                      </w:r>
                      <w:proofErr w:type="spellStart"/>
                      <w:r w:rsidRPr="00CC2E60">
                        <w:rPr>
                          <w:rFonts w:ascii="Ginto Normal" w:hAnsi="Ginto Normal"/>
                          <w:lang w:val="en-US"/>
                        </w:rPr>
                        <w:t>sant</w:t>
                      </w:r>
                      <w:proofErr w:type="spellEnd"/>
                      <w:r w:rsidRPr="00CC2E60">
                        <w:rPr>
                          <w:rFonts w:ascii="Ginto Normal" w:hAnsi="Ginto Normal"/>
                          <w:lang w:val="en-US"/>
                        </w:rPr>
                        <w:t xml:space="preserve">. </w:t>
                      </w:r>
                      <w:proofErr w:type="spellStart"/>
                      <w:r w:rsidRPr="00CC2E60">
                        <w:rPr>
                          <w:rFonts w:ascii="Ginto Normal" w:hAnsi="Ginto Normal"/>
                          <w:lang w:val="en-US"/>
                        </w:rPr>
                        <w:t>Namusaperum</w:t>
                      </w:r>
                      <w:proofErr w:type="spellEnd"/>
                      <w:r w:rsidRPr="00CC2E60">
                        <w:rPr>
                          <w:rFonts w:ascii="Ginto Normal" w:hAnsi="Ginto Normal"/>
                          <w:lang w:val="en-US"/>
                        </w:rPr>
                        <w:t xml:space="preserve"> </w:t>
                      </w:r>
                      <w:proofErr w:type="spellStart"/>
                      <w:r w:rsidRPr="00CC2E60">
                        <w:rPr>
                          <w:rFonts w:ascii="Ginto Normal" w:hAnsi="Ginto Normal"/>
                          <w:lang w:val="en-US"/>
                        </w:rPr>
                        <w:t>harciatur</w:t>
                      </w:r>
                      <w:proofErr w:type="spellEnd"/>
                      <w:r w:rsidRPr="00CC2E60">
                        <w:rPr>
                          <w:rFonts w:ascii="Ginto Normal" w:hAnsi="Ginto Normal"/>
                          <w:lang w:val="en-US"/>
                        </w:rPr>
                        <w:t xml:space="preserve">, </w:t>
                      </w:r>
                      <w:proofErr w:type="spellStart"/>
                      <w:r w:rsidRPr="00CC2E60">
                        <w:rPr>
                          <w:rFonts w:ascii="Ginto Normal" w:hAnsi="Ginto Normal"/>
                          <w:lang w:val="en-US"/>
                        </w:rPr>
                        <w:t>itet</w:t>
                      </w:r>
                      <w:proofErr w:type="spellEnd"/>
                      <w:r w:rsidRPr="00CC2E60">
                        <w:rPr>
                          <w:rFonts w:ascii="Ginto Normal" w:hAnsi="Ginto Normal"/>
                          <w:lang w:val="en-US"/>
                        </w:rPr>
                        <w:t xml:space="preserve"> </w:t>
                      </w:r>
                      <w:proofErr w:type="spellStart"/>
                      <w:r w:rsidRPr="00CC2E60">
                        <w:rPr>
                          <w:rFonts w:ascii="Ginto Normal" w:hAnsi="Ginto Normal"/>
                          <w:lang w:val="en-US"/>
                        </w:rPr>
                        <w:t>molland</w:t>
                      </w:r>
                      <w:proofErr w:type="spellEnd"/>
                      <w:r w:rsidRPr="00CC2E60">
                        <w:rPr>
                          <w:rFonts w:ascii="Ginto Normal" w:hAnsi="Ginto Normal"/>
                          <w:lang w:val="en-US"/>
                        </w:rPr>
                        <w:t xml:space="preserve"> </w:t>
                      </w:r>
                      <w:proofErr w:type="spellStart"/>
                      <w:r w:rsidRPr="00CC2E60">
                        <w:rPr>
                          <w:rFonts w:ascii="Ginto Normal" w:hAnsi="Ginto Normal"/>
                          <w:lang w:val="en-US"/>
                        </w:rPr>
                        <w:t>aectibusaps</w:t>
                      </w:r>
                      <w:proofErr w:type="spellEnd"/>
                      <w:r w:rsidRPr="00CC2E60">
                        <w:rPr>
                          <w:rFonts w:ascii="Ginto Normal" w:hAnsi="Ginto Normal"/>
                          <w:lang w:val="en-US"/>
                        </w:rPr>
                        <w:t xml:space="preserve">. </w:t>
                      </w:r>
                    </w:p>
                    <w:p w:rsidR="00064121" w:rsidRPr="00CC2E60" w:rsidRDefault="00064121" w:rsidP="00064121">
                      <w:pPr>
                        <w:pStyle w:val="Brief"/>
                        <w:rPr>
                          <w:rFonts w:ascii="Ginto Normal" w:hAnsi="Ginto Normal"/>
                          <w:lang w:val="en-US"/>
                        </w:rPr>
                      </w:pP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Ullabor</w:t>
                      </w:r>
                      <w:proofErr w:type="spellEnd"/>
                      <w:r w:rsidRPr="00CC2E60">
                        <w:rPr>
                          <w:rFonts w:ascii="Ginto Normal" w:hAnsi="Ginto Normal"/>
                          <w:lang w:val="en-US"/>
                        </w:rPr>
                        <w:t xml:space="preserve"> </w:t>
                      </w:r>
                      <w:proofErr w:type="spellStart"/>
                      <w:r w:rsidRPr="00CC2E60">
                        <w:rPr>
                          <w:rFonts w:ascii="Ginto Normal" w:hAnsi="Ginto Normal"/>
                          <w:lang w:val="en-US"/>
                        </w:rPr>
                        <w:t>eperitam</w:t>
                      </w:r>
                      <w:proofErr w:type="spellEnd"/>
                      <w:r w:rsidRPr="00CC2E60">
                        <w:rPr>
                          <w:rFonts w:ascii="Ginto Normal" w:hAnsi="Ginto Normal"/>
                          <w:lang w:val="en-US"/>
                        </w:rPr>
                        <w:t xml:space="preserve"> </w:t>
                      </w:r>
                      <w:proofErr w:type="spellStart"/>
                      <w:r w:rsidRPr="00CC2E60">
                        <w:rPr>
                          <w:rFonts w:ascii="Ginto Normal" w:hAnsi="Ginto Normal"/>
                          <w:lang w:val="en-US"/>
                        </w:rPr>
                        <w:t>inrit</w:t>
                      </w:r>
                      <w:proofErr w:type="spellEnd"/>
                      <w:r w:rsidRPr="00CC2E60">
                        <w:rPr>
                          <w:rFonts w:ascii="Ginto Normal" w:hAnsi="Ginto Normal"/>
                          <w:lang w:val="en-US"/>
                        </w:rPr>
                        <w:t xml:space="preserve"> a </w:t>
                      </w:r>
                      <w:proofErr w:type="spellStart"/>
                      <w:r w:rsidRPr="00CC2E60">
                        <w:rPr>
                          <w:rFonts w:ascii="Ginto Normal" w:hAnsi="Ginto Normal"/>
                          <w:lang w:val="en-US"/>
                        </w:rPr>
                        <w:t>dollaborae</w:t>
                      </w:r>
                      <w:proofErr w:type="spellEnd"/>
                      <w:r w:rsidRPr="00CC2E60">
                        <w:rPr>
                          <w:rFonts w:ascii="Ginto Normal" w:hAnsi="Ginto Normal"/>
                          <w:lang w:val="en-US"/>
                        </w:rPr>
                        <w:t xml:space="preserve"> </w:t>
                      </w:r>
                      <w:proofErr w:type="spellStart"/>
                      <w:r w:rsidRPr="00CC2E60">
                        <w:rPr>
                          <w:rFonts w:ascii="Ginto Normal" w:hAnsi="Ginto Normal"/>
                          <w:lang w:val="en-US"/>
                        </w:rPr>
                        <w:t>perest</w:t>
                      </w:r>
                      <w:proofErr w:type="spellEnd"/>
                      <w:r w:rsidRPr="00CC2E60">
                        <w:rPr>
                          <w:rFonts w:ascii="Ginto Normal" w:hAnsi="Ginto Normal"/>
                          <w:lang w:val="en-US"/>
                        </w:rPr>
                        <w:t xml:space="preserve"> </w:t>
                      </w:r>
                      <w:proofErr w:type="spellStart"/>
                      <w:r w:rsidRPr="00CC2E60">
                        <w:rPr>
                          <w:rFonts w:ascii="Ginto Normal" w:hAnsi="Ginto Normal"/>
                          <w:lang w:val="en-US"/>
                        </w:rPr>
                        <w:t>quiaerias</w:t>
                      </w:r>
                      <w:proofErr w:type="spellEnd"/>
                      <w:r w:rsidRPr="00CC2E60">
                        <w:rPr>
                          <w:rFonts w:ascii="Ginto Normal" w:hAnsi="Ginto Normal"/>
                          <w:lang w:val="en-US"/>
                        </w:rPr>
                        <w:t xml:space="preserve"> </w:t>
                      </w:r>
                      <w:proofErr w:type="spellStart"/>
                      <w:r w:rsidRPr="00CC2E60">
                        <w:rPr>
                          <w:rFonts w:ascii="Ginto Normal" w:hAnsi="Ginto Normal"/>
                          <w:lang w:val="en-US"/>
                        </w:rPr>
                        <w:t>reperor</w:t>
                      </w:r>
                      <w:proofErr w:type="spellEnd"/>
                      <w:r w:rsidRPr="00CC2E60">
                        <w:rPr>
                          <w:rFonts w:ascii="Ginto Normal" w:hAnsi="Ginto Normal"/>
                          <w:lang w:val="en-US"/>
                        </w:rPr>
                        <w:t xml:space="preserve"> </w:t>
                      </w:r>
                      <w:proofErr w:type="spellStart"/>
                      <w:r w:rsidRPr="00CC2E60">
                        <w:rPr>
                          <w:rFonts w:ascii="Ginto Normal" w:hAnsi="Ginto Normal"/>
                          <w:lang w:val="en-US"/>
                        </w:rPr>
                        <w:t>umquam</w:t>
                      </w:r>
                      <w:proofErr w:type="spellEnd"/>
                      <w:r w:rsidRPr="00CC2E60">
                        <w:rPr>
                          <w:rFonts w:ascii="Ginto Normal" w:hAnsi="Ginto Normal"/>
                          <w:lang w:val="en-US"/>
                        </w:rPr>
                        <w:t xml:space="preserve"> </w:t>
                      </w:r>
                      <w:proofErr w:type="spellStart"/>
                      <w:r w:rsidRPr="00CC2E60">
                        <w:rPr>
                          <w:rFonts w:ascii="Ginto Normal" w:hAnsi="Ginto Normal"/>
                          <w:lang w:val="en-US"/>
                        </w:rPr>
                        <w:t>assim</w:t>
                      </w:r>
                      <w:proofErr w:type="spellEnd"/>
                      <w:r w:rsidRPr="00CC2E60">
                        <w:rPr>
                          <w:rFonts w:ascii="Ginto Normal" w:hAnsi="Ginto Normal"/>
                          <w:lang w:val="en-US"/>
                        </w:rPr>
                        <w:t xml:space="preserve"> ace. Nam alit re </w:t>
                      </w:r>
                      <w:proofErr w:type="spellStart"/>
                      <w:r w:rsidRPr="00CC2E60">
                        <w:rPr>
                          <w:rFonts w:ascii="Ginto Normal" w:hAnsi="Ginto Normal"/>
                          <w:lang w:val="en-US"/>
                        </w:rPr>
                        <w:t>veliqui</w:t>
                      </w:r>
                      <w:proofErr w:type="spellEnd"/>
                      <w:r w:rsidRPr="00CC2E60">
                        <w:rPr>
                          <w:rFonts w:ascii="Ginto Normal" w:hAnsi="Ginto Normal"/>
                          <w:lang w:val="en-US"/>
                        </w:rPr>
                        <w:t xml:space="preserve"> </w:t>
                      </w:r>
                      <w:proofErr w:type="spellStart"/>
                      <w:r w:rsidRPr="00CC2E60">
                        <w:rPr>
                          <w:rFonts w:ascii="Ginto Normal" w:hAnsi="Ginto Normal"/>
                          <w:lang w:val="en-US"/>
                        </w:rPr>
                        <w:t>quiae</w:t>
                      </w:r>
                      <w:proofErr w:type="spellEnd"/>
                      <w:r w:rsidRPr="00CC2E60">
                        <w:rPr>
                          <w:rFonts w:ascii="Ginto Normal" w:hAnsi="Ginto Normal"/>
                          <w:lang w:val="en-US"/>
                        </w:rPr>
                        <w:t xml:space="preserve"> pro </w:t>
                      </w:r>
                      <w:proofErr w:type="spellStart"/>
                      <w:r w:rsidRPr="00CC2E60">
                        <w:rPr>
                          <w:rFonts w:ascii="Ginto Normal" w:hAnsi="Ginto Normal"/>
                          <w:lang w:val="en-US"/>
                        </w:rPr>
                        <w:t>voluptam</w:t>
                      </w:r>
                      <w:proofErr w:type="spellEnd"/>
                      <w:r w:rsidRPr="00CC2E60">
                        <w:rPr>
                          <w:rFonts w:ascii="Ginto Normal" w:hAnsi="Ginto Normal"/>
                          <w:lang w:val="en-US"/>
                        </w:rPr>
                        <w:t xml:space="preserve"> </w:t>
                      </w:r>
                      <w:proofErr w:type="spellStart"/>
                      <w:r w:rsidRPr="00CC2E60">
                        <w:rPr>
                          <w:rFonts w:ascii="Ginto Normal" w:hAnsi="Ginto Normal"/>
                          <w:lang w:val="en-US"/>
                        </w:rPr>
                        <w:t>etur</w:t>
                      </w:r>
                      <w:proofErr w:type="spellEnd"/>
                      <w:r w:rsidRPr="00CC2E60">
                        <w:rPr>
                          <w:rFonts w:ascii="Ginto Normal" w:hAnsi="Ginto Normal"/>
                          <w:lang w:val="en-US"/>
                        </w:rPr>
                        <w:t xml:space="preserve"> </w:t>
                      </w:r>
                      <w:proofErr w:type="spellStart"/>
                      <w:r w:rsidRPr="00CC2E60">
                        <w:rPr>
                          <w:rFonts w:ascii="Ginto Normal" w:hAnsi="Ginto Normal"/>
                          <w:lang w:val="en-US"/>
                        </w:rPr>
                        <w:t>aut</w:t>
                      </w:r>
                      <w:proofErr w:type="spellEnd"/>
                      <w:r w:rsidRPr="00CC2E60">
                        <w:rPr>
                          <w:rFonts w:ascii="Ginto Normal" w:hAnsi="Ginto Normal"/>
                          <w:lang w:val="en-US"/>
                        </w:rPr>
                        <w:t xml:space="preserve"> </w:t>
                      </w:r>
                      <w:proofErr w:type="spellStart"/>
                      <w:r w:rsidRPr="00CC2E60">
                        <w:rPr>
                          <w:rFonts w:ascii="Ginto Normal" w:hAnsi="Ginto Normal"/>
                          <w:lang w:val="en-US"/>
                        </w:rPr>
                        <w:t>andi</w:t>
                      </w:r>
                      <w:proofErr w:type="spellEnd"/>
                      <w:r w:rsidRPr="00CC2E60">
                        <w:rPr>
                          <w:rFonts w:ascii="Ginto Normal" w:hAnsi="Ginto Normal"/>
                          <w:lang w:val="en-US"/>
                        </w:rPr>
                        <w:t xml:space="preserve"> </w:t>
                      </w:r>
                      <w:proofErr w:type="spellStart"/>
                      <w:r w:rsidRPr="00CC2E60">
                        <w:rPr>
                          <w:rFonts w:ascii="Ginto Normal" w:hAnsi="Ginto Normal"/>
                          <w:lang w:val="en-US"/>
                        </w:rPr>
                        <w:t>amus</w:t>
                      </w:r>
                      <w:proofErr w:type="spellEnd"/>
                      <w:r w:rsidRPr="00CC2E60">
                        <w:rPr>
                          <w:rFonts w:ascii="Ginto Normal" w:hAnsi="Ginto Normal"/>
                          <w:lang w:val="en-US"/>
                        </w:rPr>
                        <w:t xml:space="preserve"> </w:t>
                      </w:r>
                      <w:proofErr w:type="spellStart"/>
                      <w:r w:rsidRPr="00CC2E60">
                        <w:rPr>
                          <w:rFonts w:ascii="Ginto Normal" w:hAnsi="Ginto Normal"/>
                          <w:lang w:val="en-US"/>
                        </w:rPr>
                        <w:t>dundis</w:t>
                      </w:r>
                      <w:proofErr w:type="spellEnd"/>
                      <w:r w:rsidRPr="00CC2E60">
                        <w:rPr>
                          <w:rFonts w:ascii="Ginto Normal" w:hAnsi="Ginto Normal"/>
                          <w:lang w:val="en-US"/>
                        </w:rPr>
                        <w:t xml:space="preserve"> </w:t>
                      </w:r>
                      <w:proofErr w:type="spellStart"/>
                      <w:r w:rsidRPr="00CC2E60">
                        <w:rPr>
                          <w:rFonts w:ascii="Ginto Normal" w:hAnsi="Ginto Normal"/>
                          <w:lang w:val="en-US"/>
                        </w:rPr>
                        <w:t>dia</w:t>
                      </w:r>
                      <w:proofErr w:type="spellEnd"/>
                      <w:r w:rsidRPr="00CC2E60">
                        <w:rPr>
                          <w:rFonts w:ascii="Ginto Normal" w:hAnsi="Ginto Normal"/>
                          <w:lang w:val="en-US"/>
                        </w:rPr>
                        <w:t xml:space="preserve"> </w:t>
                      </w:r>
                      <w:proofErr w:type="spellStart"/>
                      <w:r w:rsidRPr="00CC2E60">
                        <w:rPr>
                          <w:rFonts w:ascii="Ginto Normal" w:hAnsi="Ginto Normal"/>
                          <w:lang w:val="en-US"/>
                        </w:rPr>
                        <w:t>consend</w:t>
                      </w:r>
                      <w:proofErr w:type="spellEnd"/>
                      <w:r w:rsidRPr="00CC2E60">
                        <w:rPr>
                          <w:rFonts w:ascii="Ginto Normal" w:hAnsi="Ginto Normal"/>
                          <w:lang w:val="en-US"/>
                        </w:rPr>
                        <w:t xml:space="preserve"> </w:t>
                      </w:r>
                      <w:proofErr w:type="spellStart"/>
                      <w:r w:rsidRPr="00CC2E60">
                        <w:rPr>
                          <w:rFonts w:ascii="Ginto Normal" w:hAnsi="Ginto Normal"/>
                          <w:lang w:val="en-US"/>
                        </w:rPr>
                        <w:t>itaquae</w:t>
                      </w:r>
                      <w:proofErr w:type="spellEnd"/>
                      <w:r w:rsidRPr="00CC2E60">
                        <w:rPr>
                          <w:rFonts w:ascii="Ginto Normal" w:hAnsi="Ginto Normal"/>
                          <w:lang w:val="en-US"/>
                        </w:rPr>
                        <w:t xml:space="preserve"> </w:t>
                      </w:r>
                      <w:proofErr w:type="spellStart"/>
                      <w:r w:rsidRPr="00CC2E60">
                        <w:rPr>
                          <w:rFonts w:ascii="Ginto Normal" w:hAnsi="Ginto Normal"/>
                          <w:lang w:val="en-US"/>
                        </w:rPr>
                        <w:t>natur</w:t>
                      </w:r>
                      <w:proofErr w:type="spellEnd"/>
                      <w:r w:rsidRPr="00CC2E60">
                        <w:rPr>
                          <w:rFonts w:ascii="Ginto Normal" w:hAnsi="Ginto Normal"/>
                          <w:lang w:val="en-US"/>
                        </w:rPr>
                        <w:t xml:space="preserve"> am, </w:t>
                      </w:r>
                      <w:proofErr w:type="spellStart"/>
                      <w:r w:rsidRPr="00CC2E60">
                        <w:rPr>
                          <w:rFonts w:ascii="Ginto Normal" w:hAnsi="Ginto Normal"/>
                          <w:lang w:val="en-US"/>
                        </w:rPr>
                        <w:t>queatur</w:t>
                      </w:r>
                      <w:proofErr w:type="spellEnd"/>
                      <w:r w:rsidRPr="00CC2E60">
                        <w:rPr>
                          <w:rFonts w:ascii="Ginto Normal" w:hAnsi="Ginto Normal"/>
                          <w:lang w:val="en-US"/>
                        </w:rPr>
                        <w:t xml:space="preserve"> </w:t>
                      </w:r>
                      <w:proofErr w:type="spellStart"/>
                      <w:r w:rsidRPr="00CC2E60">
                        <w:rPr>
                          <w:rFonts w:ascii="Ginto Normal" w:hAnsi="Ginto Normal"/>
                          <w:lang w:val="en-US"/>
                        </w:rPr>
                        <w:t>autem</w:t>
                      </w:r>
                      <w:proofErr w:type="spellEnd"/>
                      <w:r w:rsidRPr="00CC2E60">
                        <w:rPr>
                          <w:rFonts w:ascii="Ginto Normal" w:hAnsi="Ginto Normal"/>
                          <w:lang w:val="en-US"/>
                        </w:rPr>
                        <w:t xml:space="preserve"> </w:t>
                      </w:r>
                      <w:proofErr w:type="spellStart"/>
                      <w:r w:rsidRPr="00CC2E60">
                        <w:rPr>
                          <w:rFonts w:ascii="Ginto Normal" w:hAnsi="Ginto Normal"/>
                          <w:lang w:val="en-US"/>
                        </w:rPr>
                        <w:t>fugt</w:t>
                      </w:r>
                      <w:proofErr w:type="spellEnd"/>
                      <w:r w:rsidRPr="00CC2E60">
                        <w:rPr>
                          <w:rFonts w:ascii="Ginto Normal" w:hAnsi="Ginto Normal"/>
                          <w:lang w:val="en-US"/>
                        </w:rPr>
                        <w:t xml:space="preserve"> et </w:t>
                      </w:r>
                      <w:proofErr w:type="spellStart"/>
                      <w:r w:rsidRPr="00CC2E60">
                        <w:rPr>
                          <w:rFonts w:ascii="Ginto Normal" w:hAnsi="Ginto Normal"/>
                          <w:lang w:val="en-US"/>
                        </w:rPr>
                        <w:t>ut</w:t>
                      </w:r>
                      <w:proofErr w:type="spellEnd"/>
                      <w:r w:rsidRPr="00CC2E60">
                        <w:rPr>
                          <w:rFonts w:ascii="Ginto Normal" w:hAnsi="Ginto Normal"/>
                          <w:lang w:val="en-US"/>
                        </w:rPr>
                        <w:t xml:space="preserve"> el </w:t>
                      </w:r>
                      <w:proofErr w:type="spellStart"/>
                      <w:r w:rsidRPr="00CC2E60">
                        <w:rPr>
                          <w:rFonts w:ascii="Ginto Normal" w:hAnsi="Ginto Normal"/>
                          <w:lang w:val="en-US"/>
                        </w:rPr>
                        <w:t>eumquiam</w:t>
                      </w:r>
                      <w:proofErr w:type="spellEnd"/>
                      <w:r w:rsidRPr="00CC2E60">
                        <w:rPr>
                          <w:rFonts w:ascii="Ginto Normal" w:hAnsi="Ginto Normal"/>
                          <w:lang w:val="en-US"/>
                        </w:rPr>
                        <w:t xml:space="preserve"> </w:t>
                      </w:r>
                      <w:proofErr w:type="spellStart"/>
                      <w:r w:rsidRPr="00CC2E60">
                        <w:rPr>
                          <w:rFonts w:ascii="Ginto Normal" w:hAnsi="Ginto Normal"/>
                          <w:lang w:val="en-US"/>
                        </w:rPr>
                        <w:t>facepurd</w:t>
                      </w:r>
                      <w:proofErr w:type="spellEnd"/>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tiam</w:t>
                      </w:r>
                      <w:proofErr w:type="spellEnd"/>
                      <w:r w:rsidRPr="00CC2E60">
                        <w:rPr>
                          <w:rFonts w:ascii="Ginto Normal" w:hAnsi="Ginto Normal"/>
                          <w:lang w:val="en-US"/>
                        </w:rPr>
                        <w:t xml:space="preserve"> </w:t>
                      </w:r>
                      <w:proofErr w:type="spellStart"/>
                      <w:r w:rsidRPr="00CC2E60">
                        <w:rPr>
                          <w:rFonts w:ascii="Ginto Normal" w:hAnsi="Ginto Normal"/>
                          <w:lang w:val="en-US"/>
                        </w:rPr>
                        <w:t>earum</w:t>
                      </w:r>
                      <w:proofErr w:type="spellEnd"/>
                      <w:r w:rsidRPr="00CC2E60">
                        <w:rPr>
                          <w:rFonts w:ascii="Ginto Normal" w:hAnsi="Ginto Normal"/>
                          <w:lang w:val="en-US"/>
                        </w:rPr>
                        <w:t xml:space="preserve"> non </w:t>
                      </w:r>
                      <w:proofErr w:type="spellStart"/>
                      <w:r w:rsidRPr="00CC2E60">
                        <w:rPr>
                          <w:rFonts w:ascii="Ginto Normal" w:hAnsi="Ginto Normal"/>
                          <w:lang w:val="en-US"/>
                        </w:rPr>
                        <w:t>non</w:t>
                      </w:r>
                      <w:proofErr w:type="spellEnd"/>
                      <w:r w:rsidRPr="00CC2E60">
                        <w:rPr>
                          <w:rFonts w:ascii="Ginto Normal" w:hAnsi="Ginto Normal"/>
                          <w:lang w:val="en-US"/>
                        </w:rPr>
                        <w:t xml:space="preserve"> </w:t>
                      </w:r>
                      <w:proofErr w:type="spellStart"/>
                      <w:r w:rsidRPr="00CC2E60">
                        <w:rPr>
                          <w:rFonts w:ascii="Ginto Normal" w:hAnsi="Ginto Normal"/>
                          <w:lang w:val="en-US"/>
                        </w:rPr>
                        <w:t>cus</w:t>
                      </w:r>
                      <w:proofErr w:type="spellEnd"/>
                      <w:r w:rsidRPr="00CC2E60">
                        <w:rPr>
                          <w:rFonts w:ascii="Ginto Normal" w:hAnsi="Ginto Normal"/>
                          <w:lang w:val="en-US"/>
                        </w:rPr>
                        <w:t xml:space="preserve"> </w:t>
                      </w:r>
                      <w:proofErr w:type="spellStart"/>
                      <w:r w:rsidRPr="00CC2E60">
                        <w:rPr>
                          <w:rFonts w:ascii="Ginto Normal" w:hAnsi="Ginto Normal"/>
                          <w:lang w:val="en-US"/>
                        </w:rPr>
                        <w:t>autatin</w:t>
                      </w:r>
                      <w:proofErr w:type="spellEnd"/>
                      <w:r w:rsidRPr="00CC2E60">
                        <w:rPr>
                          <w:rFonts w:ascii="Ginto Normal" w:hAnsi="Ginto Normal"/>
                          <w:lang w:val="en-US"/>
                        </w:rPr>
                        <w:t xml:space="preserve"> </w:t>
                      </w:r>
                      <w:proofErr w:type="spellStart"/>
                      <w:r w:rsidRPr="00CC2E60">
                        <w:rPr>
                          <w:rFonts w:ascii="Ginto Normal" w:hAnsi="Ginto Normal"/>
                          <w:lang w:val="en-US"/>
                        </w:rPr>
                        <w:t>porem</w:t>
                      </w:r>
                      <w:proofErr w:type="spellEnd"/>
                      <w:r w:rsidRPr="00CC2E60">
                        <w:rPr>
                          <w:rFonts w:ascii="Ginto Normal" w:hAnsi="Ginto Normal"/>
                          <w:lang w:val="en-US"/>
                        </w:rPr>
                        <w:t xml:space="preserve"> </w:t>
                      </w:r>
                      <w:proofErr w:type="spellStart"/>
                      <w:r w:rsidRPr="00CC2E60">
                        <w:rPr>
                          <w:rFonts w:ascii="Ginto Normal" w:hAnsi="Ginto Normal"/>
                          <w:lang w:val="en-US"/>
                        </w:rPr>
                        <w:t>volupid</w:t>
                      </w:r>
                      <w:proofErr w:type="spellEnd"/>
                      <w:r w:rsidRPr="00CC2E60">
                        <w:rPr>
                          <w:rFonts w:ascii="Ginto Normal" w:hAnsi="Ginto Normal"/>
                          <w:lang w:val="en-US"/>
                        </w:rPr>
                        <w:t xml:space="preserve"> que </w:t>
                      </w:r>
                      <w:proofErr w:type="spellStart"/>
                      <w:r w:rsidRPr="00CC2E60">
                        <w:rPr>
                          <w:rFonts w:ascii="Ginto Normal" w:hAnsi="Ginto Normal"/>
                          <w:lang w:val="en-US"/>
                        </w:rPr>
                        <w:t>volupis</w:t>
                      </w:r>
                      <w:proofErr w:type="spellEnd"/>
                      <w:r w:rsidRPr="00CC2E60">
                        <w:rPr>
                          <w:rFonts w:ascii="Ginto Normal" w:hAnsi="Ginto Normal"/>
                          <w:lang w:val="en-US"/>
                        </w:rPr>
                        <w:t xml:space="preserve"> </w:t>
                      </w:r>
                      <w:proofErr w:type="spellStart"/>
                      <w:r w:rsidRPr="00CC2E60">
                        <w:rPr>
                          <w:rFonts w:ascii="Ginto Normal" w:hAnsi="Ginto Normal"/>
                          <w:lang w:val="en-US"/>
                        </w:rPr>
                        <w:t>maionec</w:t>
                      </w:r>
                      <w:proofErr w:type="spellEnd"/>
                      <w:r w:rsidRPr="00CC2E60">
                        <w:rPr>
                          <w:rFonts w:ascii="Ginto Normal" w:hAnsi="Ginto Normal"/>
                          <w:lang w:val="en-US"/>
                        </w:rPr>
                        <w:t xml:space="preserve"> </w:t>
                      </w:r>
                      <w:proofErr w:type="spellStart"/>
                      <w:r w:rsidRPr="00CC2E60">
                        <w:rPr>
                          <w:rFonts w:ascii="Ginto Normal" w:hAnsi="Ginto Normal"/>
                          <w:lang w:val="en-US"/>
                        </w:rPr>
                        <w:t>aqui</w:t>
                      </w:r>
                      <w:proofErr w:type="spellEnd"/>
                      <w:r w:rsidRPr="00CC2E60">
                        <w:rPr>
                          <w:rFonts w:ascii="Ginto Normal" w:hAnsi="Ginto Normal"/>
                          <w:lang w:val="en-US"/>
                        </w:rPr>
                        <w:t xml:space="preserve"> que </w:t>
                      </w:r>
                      <w:proofErr w:type="spellStart"/>
                      <w:r w:rsidRPr="00CC2E60">
                        <w:rPr>
                          <w:rFonts w:ascii="Ginto Normal" w:hAnsi="Ginto Normal"/>
                          <w:lang w:val="en-US"/>
                        </w:rPr>
                        <w:t>sunto</w:t>
                      </w:r>
                      <w:proofErr w:type="spellEnd"/>
                      <w:r w:rsidRPr="00CC2E60">
                        <w:rPr>
                          <w:rFonts w:ascii="Ginto Normal" w:hAnsi="Ginto Normal"/>
                          <w:lang w:val="en-US"/>
                        </w:rPr>
                        <w:t xml:space="preserve"> </w:t>
                      </w:r>
                      <w:proofErr w:type="spellStart"/>
                      <w:r w:rsidRPr="00CC2E60">
                        <w:rPr>
                          <w:rFonts w:ascii="Ginto Normal" w:hAnsi="Ginto Normal"/>
                          <w:lang w:val="en-US"/>
                        </w:rPr>
                        <w:t>bea</w:t>
                      </w:r>
                      <w:proofErr w:type="spellEnd"/>
                      <w:r w:rsidRPr="00CC2E60">
                        <w:rPr>
                          <w:rFonts w:ascii="Ginto Normal" w:hAnsi="Ginto Normal"/>
                          <w:lang w:val="en-US"/>
                        </w:rPr>
                        <w:t xml:space="preserve"> </w:t>
                      </w:r>
                      <w:proofErr w:type="spellStart"/>
                      <w:r w:rsidRPr="00CC2E60">
                        <w:rPr>
                          <w:rFonts w:ascii="Ginto Normal" w:hAnsi="Ginto Normal"/>
                          <w:lang w:val="en-US"/>
                        </w:rPr>
                        <w:t>quae</w:t>
                      </w:r>
                      <w:proofErr w:type="spellEnd"/>
                      <w:r w:rsidRPr="00CC2E60">
                        <w:rPr>
                          <w:rFonts w:ascii="Ginto Normal" w:hAnsi="Ginto Normal"/>
                          <w:lang w:val="en-US"/>
                        </w:rPr>
                        <w:t xml:space="preserve"> </w:t>
                      </w:r>
                      <w:proofErr w:type="spellStart"/>
                      <w:r w:rsidRPr="00CC2E60">
                        <w:rPr>
                          <w:rFonts w:ascii="Ginto Normal" w:hAnsi="Ginto Normal"/>
                          <w:lang w:val="en-US"/>
                        </w:rPr>
                        <w:t>earum</w:t>
                      </w:r>
                      <w:proofErr w:type="spellEnd"/>
                      <w:r w:rsidRPr="00CC2E60">
                        <w:rPr>
                          <w:rFonts w:ascii="Ginto Normal" w:hAnsi="Ginto Normal"/>
                          <w:lang w:val="en-US"/>
                        </w:rPr>
                        <w:t xml:space="preserve"> ese </w:t>
                      </w:r>
                      <w:proofErr w:type="spellStart"/>
                      <w:r w:rsidRPr="00CC2E60">
                        <w:rPr>
                          <w:rFonts w:ascii="Ginto Normal" w:hAnsi="Ginto Normal"/>
                          <w:lang w:val="en-US"/>
                        </w:rPr>
                        <w:t>etur</w:t>
                      </w:r>
                      <w:proofErr w:type="spellEnd"/>
                      <w:r w:rsidRPr="00CC2E60">
                        <w:rPr>
                          <w:rFonts w:ascii="Ginto Normal" w:hAnsi="Ginto Normal"/>
                          <w:lang w:val="en-US"/>
                        </w:rPr>
                        <w:t xml:space="preserve">, </w:t>
                      </w:r>
                      <w:proofErr w:type="spellStart"/>
                      <w:r w:rsidRPr="00CC2E60">
                        <w:rPr>
                          <w:rFonts w:ascii="Ginto Normal" w:hAnsi="Ginto Normal"/>
                          <w:lang w:val="en-US"/>
                        </w:rPr>
                        <w:t>sitiunt</w:t>
                      </w:r>
                      <w:proofErr w:type="spellEnd"/>
                      <w:r w:rsidRPr="00CC2E60">
                        <w:rPr>
                          <w:rFonts w:ascii="Ginto Normal" w:hAnsi="Ginto Normal"/>
                          <w:lang w:val="en-US"/>
                        </w:rPr>
                        <w:t xml:space="preserve"> </w:t>
                      </w:r>
                      <w:proofErr w:type="spellStart"/>
                      <w:r w:rsidRPr="00CC2E60">
                        <w:rPr>
                          <w:rFonts w:ascii="Ginto Normal" w:hAnsi="Ginto Normal"/>
                          <w:lang w:val="en-US"/>
                        </w:rPr>
                        <w:t>ulparci</w:t>
                      </w:r>
                      <w:proofErr w:type="spellEnd"/>
                      <w:r w:rsidRPr="00CC2E60">
                        <w:rPr>
                          <w:rFonts w:ascii="Ginto Normal" w:hAnsi="Ginto Normal"/>
                          <w:lang w:val="en-US"/>
                        </w:rPr>
                        <w:t xml:space="preserve"> </w:t>
                      </w:r>
                      <w:proofErr w:type="spellStart"/>
                      <w:r w:rsidRPr="00CC2E60">
                        <w:rPr>
                          <w:rFonts w:ascii="Ginto Normal" w:hAnsi="Ginto Normal"/>
                          <w:lang w:val="en-US"/>
                        </w:rPr>
                        <w:t>eniminus</w:t>
                      </w:r>
                      <w:proofErr w:type="spellEnd"/>
                      <w:r w:rsidRPr="00CC2E60">
                        <w:rPr>
                          <w:rFonts w:ascii="Ginto Normal" w:hAnsi="Ginto Normal"/>
                          <w:lang w:val="en-US"/>
                        </w:rPr>
                        <w:t xml:space="preserve"> </w:t>
                      </w:r>
                      <w:proofErr w:type="spellStart"/>
                      <w:r w:rsidRPr="00CC2E60">
                        <w:rPr>
                          <w:rFonts w:ascii="Ginto Normal" w:hAnsi="Ginto Normal"/>
                          <w:lang w:val="en-US"/>
                        </w:rPr>
                        <w:t>serferu</w:t>
                      </w:r>
                      <w:proofErr w:type="spellEnd"/>
                      <w:r w:rsidRPr="00CC2E60">
                        <w:rPr>
                          <w:rFonts w:ascii="Ginto Normal" w:hAnsi="Ginto Normal"/>
                          <w:lang w:val="en-US"/>
                        </w:rPr>
                        <w:t xml:space="preserve"> </w:t>
                      </w:r>
                      <w:proofErr w:type="spellStart"/>
                      <w:r w:rsidRPr="00CC2E60">
                        <w:rPr>
                          <w:rFonts w:ascii="Ginto Normal" w:hAnsi="Ginto Normal"/>
                          <w:lang w:val="en-US"/>
                        </w:rPr>
                        <w:t>ptusan</w:t>
                      </w:r>
                      <w:proofErr w:type="spellEnd"/>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dignia</w:t>
                      </w:r>
                      <w:proofErr w:type="spellEnd"/>
                      <w:r w:rsidRPr="00CC2E60">
                        <w:rPr>
                          <w:rFonts w:ascii="Ginto Normal" w:hAnsi="Ginto Normal"/>
                          <w:lang w:val="en-US"/>
                        </w:rPr>
                        <w:t xml:space="preserve"> </w:t>
                      </w:r>
                      <w:proofErr w:type="spellStart"/>
                      <w:r w:rsidRPr="00CC2E60">
                        <w:rPr>
                          <w:rFonts w:ascii="Ginto Normal" w:hAnsi="Ginto Normal"/>
                          <w:lang w:val="en-US"/>
                        </w:rPr>
                        <w:t>nos</w:t>
                      </w:r>
                      <w:proofErr w:type="spellEnd"/>
                      <w:r w:rsidRPr="00CC2E60">
                        <w:rPr>
                          <w:rFonts w:ascii="Ginto Normal" w:hAnsi="Ginto Normal"/>
                          <w:lang w:val="en-US"/>
                        </w:rPr>
                        <w:t xml:space="preserve"> as </w:t>
                      </w:r>
                      <w:proofErr w:type="spellStart"/>
                      <w:r w:rsidRPr="00CC2E60">
                        <w:rPr>
                          <w:rFonts w:ascii="Ginto Normal" w:hAnsi="Ginto Normal"/>
                          <w:lang w:val="en-US"/>
                        </w:rPr>
                        <w:t>entiuntius</w:t>
                      </w:r>
                      <w:proofErr w:type="spellEnd"/>
                      <w:r w:rsidRPr="00CC2E60">
                        <w:rPr>
                          <w:rFonts w:ascii="Ginto Normal" w:hAnsi="Ginto Normal"/>
                          <w:lang w:val="en-US"/>
                        </w:rPr>
                        <w:t xml:space="preserve"> id </w:t>
                      </w:r>
                      <w:proofErr w:type="spellStart"/>
                      <w:r w:rsidRPr="00CC2E60">
                        <w:rPr>
                          <w:rFonts w:ascii="Ginto Normal" w:hAnsi="Ginto Normal"/>
                          <w:lang w:val="en-US"/>
                        </w:rPr>
                        <w:t>quam</w:t>
                      </w:r>
                      <w:proofErr w:type="spellEnd"/>
                      <w:r w:rsidRPr="00CC2E60">
                        <w:rPr>
                          <w:rFonts w:ascii="Ginto Normal" w:hAnsi="Ginto Normal"/>
                          <w:lang w:val="en-US"/>
                        </w:rPr>
                        <w:t xml:space="preserve"> </w:t>
                      </w:r>
                      <w:proofErr w:type="spellStart"/>
                      <w:r w:rsidRPr="00CC2E60">
                        <w:rPr>
                          <w:rFonts w:ascii="Ginto Normal" w:hAnsi="Ginto Normal"/>
                          <w:lang w:val="en-US"/>
                        </w:rPr>
                        <w:t>corestiam</w:t>
                      </w:r>
                      <w:proofErr w:type="spellEnd"/>
                      <w:r w:rsidRPr="00CC2E60">
                        <w:rPr>
                          <w:rFonts w:ascii="Ginto Normal" w:hAnsi="Ginto Normal"/>
                          <w:lang w:val="en-US"/>
                        </w:rPr>
                        <w:t xml:space="preserve"> </w:t>
                      </w:r>
                      <w:proofErr w:type="spellStart"/>
                      <w:r w:rsidRPr="00CC2E60">
                        <w:rPr>
                          <w:rFonts w:ascii="Ginto Normal" w:hAnsi="Ginto Normal"/>
                          <w:lang w:val="en-US"/>
                        </w:rPr>
                        <w:t>liquam</w:t>
                      </w:r>
                      <w:proofErr w:type="spellEnd"/>
                      <w:r w:rsidRPr="00CC2E60">
                        <w:rPr>
                          <w:rFonts w:ascii="Ginto Normal" w:hAnsi="Ginto Normal"/>
                          <w:lang w:val="en-US"/>
                        </w:rPr>
                        <w:t xml:space="preserve"> </w:t>
                      </w:r>
                      <w:proofErr w:type="spellStart"/>
                      <w:r w:rsidRPr="00CC2E60">
                        <w:rPr>
                          <w:rFonts w:ascii="Ginto Normal" w:hAnsi="Ginto Normal"/>
                          <w:lang w:val="en-US"/>
                        </w:rPr>
                        <w:t>repremporit</w:t>
                      </w:r>
                      <w:proofErr w:type="spellEnd"/>
                      <w:r w:rsidRPr="00CC2E60">
                        <w:rPr>
                          <w:rFonts w:ascii="Ginto Normal" w:hAnsi="Ginto Normal"/>
                          <w:lang w:val="en-US"/>
                        </w:rPr>
                        <w:t xml:space="preserve"> rat </w:t>
                      </w:r>
                      <w:proofErr w:type="spellStart"/>
                      <w:r w:rsidRPr="00CC2E60">
                        <w:rPr>
                          <w:rFonts w:ascii="Ginto Normal" w:hAnsi="Ginto Normal"/>
                          <w:lang w:val="en-US"/>
                        </w:rPr>
                        <w:t>doptam</w:t>
                      </w:r>
                      <w:proofErr w:type="spellEnd"/>
                      <w:r w:rsidRPr="00CC2E60">
                        <w:rPr>
                          <w:rFonts w:ascii="Ginto Normal" w:hAnsi="Ginto Normal"/>
                          <w:lang w:val="en-US"/>
                        </w:rPr>
                        <w:t xml:space="preserve"> rem </w:t>
                      </w:r>
                      <w:proofErr w:type="spellStart"/>
                      <w:r w:rsidRPr="00CC2E60">
                        <w:rPr>
                          <w:rFonts w:ascii="Ginto Normal" w:hAnsi="Ginto Normal"/>
                          <w:lang w:val="en-US"/>
                        </w:rPr>
                        <w:t>volupta</w:t>
                      </w:r>
                      <w:proofErr w:type="spellEnd"/>
                      <w:r w:rsidRPr="00CC2E60">
                        <w:rPr>
                          <w:rFonts w:ascii="Ginto Normal" w:hAnsi="Ginto Normal"/>
                          <w:lang w:val="en-US"/>
                        </w:rPr>
                        <w:t xml:space="preserve"> id </w:t>
                      </w:r>
                      <w:proofErr w:type="spellStart"/>
                      <w:r w:rsidRPr="00CC2E60">
                        <w:rPr>
                          <w:rFonts w:ascii="Ginto Normal" w:hAnsi="Ginto Normal"/>
                          <w:lang w:val="en-US"/>
                        </w:rPr>
                        <w:t>ullauta</w:t>
                      </w:r>
                      <w:proofErr w:type="spellEnd"/>
                      <w:r w:rsidRPr="00CC2E60">
                        <w:rPr>
                          <w:rFonts w:ascii="Ginto Normal" w:hAnsi="Ginto Normal"/>
                          <w:lang w:val="en-US"/>
                        </w:rPr>
                        <w:t xml:space="preserve"> </w:t>
                      </w:r>
                      <w:proofErr w:type="spellStart"/>
                      <w:r w:rsidRPr="00CC2E60">
                        <w:rPr>
                          <w:rFonts w:ascii="Ginto Normal" w:hAnsi="Ginto Normal"/>
                          <w:lang w:val="en-US"/>
                        </w:rPr>
                        <w:t>tiberum</w:t>
                      </w:r>
                      <w:proofErr w:type="spellEnd"/>
                      <w:r w:rsidRPr="00CC2E60">
                        <w:rPr>
                          <w:rFonts w:ascii="Ginto Normal" w:hAnsi="Ginto Normal"/>
                          <w:lang w:val="en-US"/>
                        </w:rPr>
                        <w:t xml:space="preserve"> </w:t>
                      </w:r>
                      <w:proofErr w:type="spellStart"/>
                      <w:r w:rsidRPr="00CC2E60">
                        <w:rPr>
                          <w:rFonts w:ascii="Ginto Normal" w:hAnsi="Ginto Normal"/>
                          <w:lang w:val="en-US"/>
                        </w:rPr>
                        <w:t>aliquo</w:t>
                      </w:r>
                      <w:proofErr w:type="spellEnd"/>
                      <w:r w:rsidRPr="00CC2E60">
                        <w:rPr>
                          <w:rFonts w:ascii="Ginto Normal" w:hAnsi="Ginto Normal"/>
                          <w:lang w:val="en-US"/>
                        </w:rPr>
                        <w:t xml:space="preserve"> </w:t>
                      </w:r>
                      <w:proofErr w:type="spellStart"/>
                      <w:r w:rsidRPr="00CC2E60">
                        <w:rPr>
                          <w:rFonts w:ascii="Ginto Normal" w:hAnsi="Ginto Normal"/>
                          <w:lang w:val="en-US"/>
                        </w:rPr>
                        <w:t>tem</w:t>
                      </w:r>
                      <w:proofErr w:type="spellEnd"/>
                      <w:r w:rsidRPr="00CC2E60">
                        <w:rPr>
                          <w:rFonts w:ascii="Ginto Normal" w:hAnsi="Ginto Normal"/>
                          <w:lang w:val="en-US"/>
                        </w:rPr>
                        <w:t xml:space="preserve"> et </w:t>
                      </w:r>
                      <w:proofErr w:type="spellStart"/>
                      <w:r w:rsidRPr="00CC2E60">
                        <w:rPr>
                          <w:rFonts w:ascii="Ginto Normal" w:hAnsi="Ginto Normal"/>
                          <w:lang w:val="en-US"/>
                        </w:rPr>
                        <w:t>mo</w:t>
                      </w:r>
                      <w:proofErr w:type="spellEnd"/>
                      <w:r w:rsidRPr="00CC2E60">
                        <w:rPr>
                          <w:rFonts w:ascii="Ginto Normal" w:hAnsi="Ginto Normal"/>
                          <w:lang w:val="en-US"/>
                        </w:rPr>
                        <w:t xml:space="preserve"> </w:t>
                      </w:r>
                      <w:proofErr w:type="spellStart"/>
                      <w:r w:rsidRPr="00CC2E60">
                        <w:rPr>
                          <w:rFonts w:ascii="Ginto Normal" w:hAnsi="Ginto Normal"/>
                          <w:lang w:val="en-US"/>
                        </w:rPr>
                        <w:t>tecti</w:t>
                      </w:r>
                      <w:proofErr w:type="spellEnd"/>
                      <w:r w:rsidRPr="00CC2E60">
                        <w:rPr>
                          <w:rFonts w:ascii="Ginto Normal" w:hAnsi="Ginto Normal"/>
                          <w:lang w:val="en-US"/>
                        </w:rPr>
                        <w:t xml:space="preserve"> </w:t>
                      </w:r>
                      <w:proofErr w:type="spellStart"/>
                      <w:r w:rsidRPr="00CC2E60">
                        <w:rPr>
                          <w:rFonts w:ascii="Ginto Normal" w:hAnsi="Ginto Normal"/>
                          <w:lang w:val="en-US"/>
                        </w:rPr>
                        <w:t>conseditist</w:t>
                      </w:r>
                      <w:proofErr w:type="spellEnd"/>
                      <w:r w:rsidRPr="00CC2E60">
                        <w:rPr>
                          <w:rFonts w:ascii="Ginto Normal" w:hAnsi="Ginto Normal"/>
                          <w:lang w:val="en-US"/>
                        </w:rPr>
                        <w:t xml:space="preserve"> </w:t>
                      </w:r>
                      <w:proofErr w:type="spellStart"/>
                      <w:r w:rsidRPr="00CC2E60">
                        <w:rPr>
                          <w:rFonts w:ascii="Ginto Normal" w:hAnsi="Ginto Normal"/>
                          <w:lang w:val="en-US"/>
                        </w:rPr>
                        <w:t>nobitincie</w:t>
                      </w:r>
                      <w:proofErr w:type="spellEnd"/>
                      <w:r w:rsidRPr="00CC2E60">
                        <w:rPr>
                          <w:rFonts w:ascii="Ginto Normal" w:hAnsi="Ginto Normal"/>
                          <w:lang w:val="en-US"/>
                        </w:rPr>
                        <w:t xml:space="preserve"> </w:t>
                      </w:r>
                      <w:proofErr w:type="spellStart"/>
                      <w:r w:rsidRPr="00CC2E60">
                        <w:rPr>
                          <w:rFonts w:ascii="Ginto Normal" w:hAnsi="Ginto Normal"/>
                          <w:lang w:val="en-US"/>
                        </w:rPr>
                        <w:t>es</w:t>
                      </w:r>
                      <w:proofErr w:type="spellEnd"/>
                      <w:r w:rsidRPr="00CC2E60">
                        <w:rPr>
                          <w:rFonts w:ascii="Ginto Normal" w:hAnsi="Ginto Normal"/>
                          <w:lang w:val="en-US"/>
                        </w:rPr>
                        <w:t xml:space="preserve"> </w:t>
                      </w:r>
                      <w:proofErr w:type="spellStart"/>
                      <w:r w:rsidRPr="00CC2E60">
                        <w:rPr>
                          <w:rFonts w:ascii="Ginto Normal" w:hAnsi="Ginto Normal"/>
                          <w:lang w:val="en-US"/>
                        </w:rPr>
                        <w:t>adicatem</w:t>
                      </w:r>
                      <w:proofErr w:type="spellEnd"/>
                      <w:r w:rsidRPr="00CC2E60">
                        <w:rPr>
                          <w:rFonts w:ascii="Ginto Normal" w:hAnsi="Ginto Normal"/>
                          <w:lang w:val="en-US"/>
                        </w:rPr>
                        <w:t xml:space="preserve"> </w:t>
                      </w:r>
                      <w:proofErr w:type="spellStart"/>
                      <w:r w:rsidRPr="00CC2E60">
                        <w:rPr>
                          <w:rFonts w:ascii="Ginto Normal" w:hAnsi="Ginto Normal"/>
                          <w:lang w:val="en-US"/>
                        </w:rPr>
                        <w:t>expliquid</w:t>
                      </w:r>
                      <w:proofErr w:type="spellEnd"/>
                      <w:r w:rsidRPr="00CC2E60">
                        <w:rPr>
                          <w:rFonts w:ascii="Ginto Normal" w:hAnsi="Ginto Normal"/>
                          <w:lang w:val="en-US"/>
                        </w:rPr>
                        <w:t xml:space="preserve"> </w:t>
                      </w:r>
                      <w:proofErr w:type="spellStart"/>
                      <w:r w:rsidRPr="00CC2E60">
                        <w:rPr>
                          <w:rFonts w:ascii="Ginto Normal" w:hAnsi="Ginto Normal"/>
                          <w:lang w:val="en-US"/>
                        </w:rPr>
                        <w:t>quodit</w:t>
                      </w:r>
                      <w:proofErr w:type="spellEnd"/>
                      <w:r w:rsidRPr="00CC2E60">
                        <w:rPr>
                          <w:rFonts w:ascii="Ginto Normal" w:hAnsi="Ginto Normal"/>
                          <w:lang w:val="en-US"/>
                        </w:rPr>
                        <w:t xml:space="preserve"> </w:t>
                      </w:r>
                      <w:proofErr w:type="spellStart"/>
                      <w:r w:rsidRPr="00CC2E60">
                        <w:rPr>
                          <w:rFonts w:ascii="Ginto Normal" w:hAnsi="Ginto Normal"/>
                          <w:lang w:val="en-US"/>
                        </w:rPr>
                        <w:t>nctaecum</w:t>
                      </w:r>
                      <w:proofErr w:type="spellEnd"/>
                      <w:r w:rsidRPr="00CC2E60">
                        <w:rPr>
                          <w:rFonts w:ascii="Ginto Normal" w:hAnsi="Ginto Normal"/>
                          <w:lang w:val="en-US"/>
                        </w:rPr>
                        <w:t xml:space="preserve">, </w:t>
                      </w:r>
                      <w:proofErr w:type="spellStart"/>
                      <w:r w:rsidRPr="00CC2E60">
                        <w:rPr>
                          <w:rFonts w:ascii="Ginto Normal" w:hAnsi="Ginto Normal"/>
                          <w:lang w:val="en-US"/>
                        </w:rPr>
                        <w:t>oiend</w:t>
                      </w:r>
                      <w:proofErr w:type="spellEnd"/>
                      <w:r w:rsidRPr="00CC2E60">
                        <w:rPr>
                          <w:rFonts w:ascii="Ginto Normal" w:hAnsi="Ginto Normal"/>
                          <w:lang w:val="en-US"/>
                        </w:rPr>
                        <w:t xml:space="preserve"> </w:t>
                      </w:r>
                      <w:proofErr w:type="spellStart"/>
                      <w:r w:rsidRPr="00CC2E60">
                        <w:rPr>
                          <w:rFonts w:ascii="Ginto Normal" w:hAnsi="Ginto Normal"/>
                          <w:lang w:val="en-US"/>
                        </w:rPr>
                        <w:t>ellaboresto</w:t>
                      </w:r>
                      <w:proofErr w:type="spellEnd"/>
                      <w:r w:rsidRPr="00CC2E60">
                        <w:rPr>
                          <w:rFonts w:ascii="Ginto Normal" w:hAnsi="Ginto Normal"/>
                          <w:lang w:val="en-US"/>
                        </w:rPr>
                        <w:t xml:space="preserve"> </w:t>
                      </w:r>
                      <w:proofErr w:type="spellStart"/>
                      <w:r w:rsidRPr="00CC2E60">
                        <w:rPr>
                          <w:rFonts w:ascii="Ginto Normal" w:hAnsi="Ginto Normal"/>
                          <w:lang w:val="en-US"/>
                        </w:rPr>
                        <w:t>bearuntur</w:t>
                      </w:r>
                      <w:proofErr w:type="spellEnd"/>
                      <w:r w:rsidRPr="00CC2E60">
                        <w:rPr>
                          <w:rFonts w:ascii="Ginto Normal" w:hAnsi="Ginto Normal"/>
                          <w:lang w:val="en-US"/>
                        </w:rPr>
                        <w:t xml:space="preserve">, </w:t>
                      </w:r>
                      <w:proofErr w:type="spellStart"/>
                      <w:r w:rsidRPr="00CC2E60">
                        <w:rPr>
                          <w:rFonts w:ascii="Ginto Normal" w:hAnsi="Ginto Normal"/>
                          <w:lang w:val="en-US"/>
                        </w:rPr>
                        <w:t>aut</w:t>
                      </w:r>
                      <w:proofErr w:type="spellEnd"/>
                      <w:r w:rsidRPr="00CC2E60">
                        <w:rPr>
                          <w:rFonts w:ascii="Ginto Normal" w:hAnsi="Ginto Normal"/>
                          <w:lang w:val="en-US"/>
                        </w:rPr>
                        <w:t xml:space="preserve"> prat asperum </w:t>
                      </w:r>
                      <w:proofErr w:type="spellStart"/>
                      <w:r w:rsidRPr="00CC2E60">
                        <w:rPr>
                          <w:rFonts w:ascii="Ginto Normal" w:hAnsi="Ginto Normal"/>
                          <w:lang w:val="en-US"/>
                        </w:rPr>
                        <w:t>excea</w:t>
                      </w:r>
                      <w:proofErr w:type="spellEnd"/>
                      <w:r w:rsidRPr="00CC2E60">
                        <w:rPr>
                          <w:rFonts w:ascii="Ginto Normal" w:hAnsi="Ginto Normal"/>
                          <w:lang w:val="en-US"/>
                        </w:rPr>
                        <w:t xml:space="preserve"> </w:t>
                      </w:r>
                      <w:proofErr w:type="spellStart"/>
                      <w:r w:rsidRPr="00CC2E60">
                        <w:rPr>
                          <w:rFonts w:ascii="Ginto Normal" w:hAnsi="Ginto Normal"/>
                          <w:lang w:val="en-US"/>
                        </w:rPr>
                        <w:t>deliqui</w:t>
                      </w:r>
                      <w:proofErr w:type="spellEnd"/>
                      <w:r w:rsidRPr="00CC2E60">
                        <w:rPr>
                          <w:rFonts w:ascii="Ginto Normal" w:hAnsi="Ginto Normal"/>
                          <w:lang w:val="en-US"/>
                        </w:rPr>
                        <w:t xml:space="preserve"> to </w:t>
                      </w:r>
                      <w:proofErr w:type="spellStart"/>
                      <w:r w:rsidRPr="00CC2E60">
                        <w:rPr>
                          <w:rFonts w:ascii="Ginto Normal" w:hAnsi="Ginto Normal"/>
                          <w:lang w:val="en-US"/>
                        </w:rPr>
                        <w:t>quam</w:t>
                      </w:r>
                      <w:proofErr w:type="spellEnd"/>
                      <w:r w:rsidRPr="00CC2E60">
                        <w:rPr>
                          <w:rFonts w:ascii="Ginto Normal" w:hAnsi="Ginto Normal"/>
                          <w:lang w:val="en-US"/>
                        </w:rPr>
                        <w:t xml:space="preserve"> </w:t>
                      </w:r>
                      <w:proofErr w:type="spellStart"/>
                      <w:r w:rsidRPr="00CC2E60">
                        <w:rPr>
                          <w:rFonts w:ascii="Ginto Normal" w:hAnsi="Ginto Normal"/>
                          <w:lang w:val="en-US"/>
                        </w:rPr>
                        <w:t>hiciis</w:t>
                      </w:r>
                      <w:proofErr w:type="spellEnd"/>
                      <w:r w:rsidRPr="00CC2E60">
                        <w:rPr>
                          <w:rFonts w:ascii="Ginto Normal" w:hAnsi="Ginto Normal"/>
                          <w:lang w:val="en-US"/>
                        </w:rPr>
                        <w:t xml:space="preserve"> </w:t>
                      </w:r>
                      <w:proofErr w:type="spellStart"/>
                      <w:r w:rsidRPr="00CC2E60">
                        <w:rPr>
                          <w:rFonts w:ascii="Ginto Normal" w:hAnsi="Ginto Normal"/>
                          <w:lang w:val="en-US"/>
                        </w:rPr>
                        <w:t>molorem</w:t>
                      </w:r>
                      <w:proofErr w:type="spellEnd"/>
                      <w:r w:rsidRPr="00CC2E60">
                        <w:rPr>
                          <w:rFonts w:ascii="Ginto Normal" w:hAnsi="Ginto Normal"/>
                          <w:lang w:val="en-US"/>
                        </w:rPr>
                        <w:t xml:space="preserve"> </w:t>
                      </w:r>
                      <w:proofErr w:type="spellStart"/>
                      <w:r w:rsidRPr="00CC2E60">
                        <w:rPr>
                          <w:rFonts w:ascii="Ginto Normal" w:hAnsi="Ginto Normal"/>
                          <w:lang w:val="en-US"/>
                        </w:rPr>
                        <w:t>hiliqui</w:t>
                      </w:r>
                      <w:proofErr w:type="spellEnd"/>
                      <w:r w:rsidRPr="00CC2E60">
                        <w:rPr>
                          <w:rFonts w:ascii="Ginto Normal" w:hAnsi="Ginto Normal"/>
                          <w:lang w:val="en-US"/>
                        </w:rPr>
                        <w:t xml:space="preserve"> </w:t>
                      </w:r>
                      <w:proofErr w:type="spellStart"/>
                      <w:r w:rsidRPr="00CC2E60">
                        <w:rPr>
                          <w:rFonts w:ascii="Ginto Normal" w:hAnsi="Ginto Normal"/>
                          <w:lang w:val="en-US"/>
                        </w:rPr>
                        <w:t>nos</w:t>
                      </w:r>
                      <w:proofErr w:type="spellEnd"/>
                      <w:r w:rsidRPr="00CC2E60">
                        <w:rPr>
                          <w:rFonts w:ascii="Ginto Normal" w:hAnsi="Ginto Normal"/>
                          <w:lang w:val="en-US"/>
                        </w:rPr>
                        <w:t xml:space="preserve"> </w:t>
                      </w:r>
                      <w:proofErr w:type="spellStart"/>
                      <w:r w:rsidRPr="00CC2E60">
                        <w:rPr>
                          <w:rFonts w:ascii="Ginto Normal" w:hAnsi="Ginto Normal"/>
                          <w:lang w:val="en-US"/>
                        </w:rPr>
                        <w:t>aute</w:t>
                      </w:r>
                      <w:proofErr w:type="spellEnd"/>
                      <w:r w:rsidRPr="00CC2E60">
                        <w:rPr>
                          <w:rFonts w:ascii="Ginto Normal" w:hAnsi="Ginto Normal"/>
                          <w:lang w:val="en-US"/>
                        </w:rPr>
                        <w:t xml:space="preserve"> </w:t>
                      </w:r>
                      <w:proofErr w:type="spellStart"/>
                      <w:r w:rsidRPr="00CC2E60">
                        <w:rPr>
                          <w:rFonts w:ascii="Ginto Normal" w:hAnsi="Ginto Normal"/>
                          <w:lang w:val="en-US"/>
                        </w:rPr>
                        <w:t>velis</w:t>
                      </w:r>
                      <w:proofErr w:type="spellEnd"/>
                      <w:r w:rsidRPr="00CC2E60">
                        <w:rPr>
                          <w:rFonts w:ascii="Ginto Normal" w:hAnsi="Ginto Normal"/>
                          <w:lang w:val="en-US"/>
                        </w:rPr>
                        <w:t xml:space="preserve"> as </w:t>
                      </w:r>
                      <w:proofErr w:type="spellStart"/>
                      <w:r w:rsidRPr="00CC2E60">
                        <w:rPr>
                          <w:rFonts w:ascii="Ginto Normal" w:hAnsi="Ginto Normal"/>
                          <w:lang w:val="en-US"/>
                        </w:rPr>
                        <w:t>essequat</w:t>
                      </w:r>
                      <w:proofErr w:type="spellEnd"/>
                      <w:r w:rsidRPr="00CC2E60">
                        <w:rPr>
                          <w:rFonts w:ascii="Ginto Normal" w:hAnsi="Ginto Normal"/>
                          <w:lang w:val="en-US"/>
                        </w:rPr>
                        <w:t>.</w:t>
                      </w:r>
                    </w:p>
                    <w:p w:rsidR="00064121" w:rsidRPr="00CC2E60" w:rsidRDefault="00064121" w:rsidP="00064121">
                      <w:pPr>
                        <w:pStyle w:val="Brief"/>
                        <w:rPr>
                          <w:rFonts w:ascii="Ginto Normal" w:hAnsi="Ginto Normal"/>
                          <w:lang w:val="en-US"/>
                        </w:rPr>
                      </w:pP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Ipistorporis</w:t>
                      </w:r>
                      <w:proofErr w:type="spellEnd"/>
                      <w:r w:rsidRPr="00CC2E60">
                        <w:rPr>
                          <w:rFonts w:ascii="Ginto Normal" w:hAnsi="Ginto Normal"/>
                          <w:lang w:val="en-US"/>
                        </w:rPr>
                        <w:t xml:space="preserve"> </w:t>
                      </w:r>
                      <w:proofErr w:type="spellStart"/>
                      <w:r w:rsidRPr="00CC2E60">
                        <w:rPr>
                          <w:rFonts w:ascii="Ginto Normal" w:hAnsi="Ginto Normal"/>
                          <w:lang w:val="en-US"/>
                        </w:rPr>
                        <w:t>parciti</w:t>
                      </w:r>
                      <w:proofErr w:type="spellEnd"/>
                      <w:r w:rsidRPr="00CC2E60">
                        <w:rPr>
                          <w:rFonts w:ascii="Ginto Normal" w:hAnsi="Ginto Normal"/>
                          <w:lang w:val="en-US"/>
                        </w:rPr>
                        <w:t xml:space="preserve"> </w:t>
                      </w:r>
                      <w:proofErr w:type="spellStart"/>
                      <w:r w:rsidRPr="00CC2E60">
                        <w:rPr>
                          <w:rFonts w:ascii="Ginto Normal" w:hAnsi="Ginto Normal"/>
                          <w:lang w:val="en-US"/>
                        </w:rPr>
                        <w:t>omniscia</w:t>
                      </w:r>
                      <w:proofErr w:type="spellEnd"/>
                      <w:r w:rsidRPr="00CC2E60">
                        <w:rPr>
                          <w:rFonts w:ascii="Ginto Normal" w:hAnsi="Ginto Normal"/>
                          <w:lang w:val="en-US"/>
                        </w:rPr>
                        <w:t xml:space="preserve"> </w:t>
                      </w:r>
                      <w:proofErr w:type="spellStart"/>
                      <w:r w:rsidRPr="00CC2E60">
                        <w:rPr>
                          <w:rFonts w:ascii="Ginto Normal" w:hAnsi="Ginto Normal"/>
                          <w:lang w:val="en-US"/>
                        </w:rPr>
                        <w:t>volluptae</w:t>
                      </w:r>
                      <w:proofErr w:type="spellEnd"/>
                      <w:r w:rsidRPr="00CC2E60">
                        <w:rPr>
                          <w:rFonts w:ascii="Ginto Normal" w:hAnsi="Ginto Normal"/>
                          <w:lang w:val="en-US"/>
                        </w:rPr>
                        <w:t xml:space="preserve"> </w:t>
                      </w:r>
                      <w:proofErr w:type="spellStart"/>
                      <w:r w:rsidRPr="00CC2E60">
                        <w:rPr>
                          <w:rFonts w:ascii="Ginto Normal" w:hAnsi="Ginto Normal"/>
                          <w:lang w:val="en-US"/>
                        </w:rPr>
                        <w:t>minote</w:t>
                      </w:r>
                      <w:proofErr w:type="spellEnd"/>
                      <w:r w:rsidRPr="00CC2E60">
                        <w:rPr>
                          <w:rFonts w:ascii="Ginto Normal" w:hAnsi="Ginto Normal"/>
                          <w:lang w:val="en-US"/>
                        </w:rPr>
                        <w:t xml:space="preserve"> </w:t>
                      </w:r>
                      <w:proofErr w:type="spellStart"/>
                      <w:r w:rsidRPr="00CC2E60">
                        <w:rPr>
                          <w:rFonts w:ascii="Ginto Normal" w:hAnsi="Ginto Normal"/>
                          <w:lang w:val="en-US"/>
                        </w:rPr>
                        <w:t>nat</w:t>
                      </w:r>
                      <w:proofErr w:type="spellEnd"/>
                      <w:r w:rsidRPr="00CC2E60">
                        <w:rPr>
                          <w:rFonts w:ascii="Ginto Normal" w:hAnsi="Ginto Normal"/>
                          <w:lang w:val="en-US"/>
                        </w:rPr>
                        <w:t xml:space="preserve"> </w:t>
                      </w:r>
                      <w:proofErr w:type="spellStart"/>
                      <w:r w:rsidRPr="00CC2E60">
                        <w:rPr>
                          <w:rFonts w:ascii="Ginto Normal" w:hAnsi="Ginto Normal"/>
                          <w:lang w:val="en-US"/>
                        </w:rPr>
                        <w:t>ent</w:t>
                      </w:r>
                      <w:proofErr w:type="spellEnd"/>
                      <w:r w:rsidRPr="00CC2E60">
                        <w:rPr>
                          <w:rFonts w:ascii="Ginto Normal" w:hAnsi="Ginto Normal"/>
                          <w:lang w:val="en-US"/>
                        </w:rPr>
                        <w:t xml:space="preserve"> </w:t>
                      </w:r>
                      <w:proofErr w:type="spellStart"/>
                      <w:r w:rsidRPr="00CC2E60">
                        <w:rPr>
                          <w:rFonts w:ascii="Ginto Normal" w:hAnsi="Ginto Normal"/>
                          <w:lang w:val="en-US"/>
                        </w:rPr>
                        <w:t>harcillaut</w:t>
                      </w:r>
                      <w:proofErr w:type="spellEnd"/>
                      <w:r w:rsidRPr="00CC2E60">
                        <w:rPr>
                          <w:rFonts w:ascii="Ginto Normal" w:hAnsi="Ginto Normal"/>
                          <w:lang w:val="en-US"/>
                        </w:rPr>
                        <w:t xml:space="preserve"> </w:t>
                      </w:r>
                      <w:proofErr w:type="spellStart"/>
                      <w:r w:rsidRPr="00CC2E60">
                        <w:rPr>
                          <w:rFonts w:ascii="Ginto Normal" w:hAnsi="Ginto Normal"/>
                          <w:lang w:val="en-US"/>
                        </w:rPr>
                        <w:t>est</w:t>
                      </w:r>
                      <w:proofErr w:type="spellEnd"/>
                      <w:r w:rsidRPr="00CC2E60">
                        <w:rPr>
                          <w:rFonts w:ascii="Ginto Normal" w:hAnsi="Ginto Normal"/>
                          <w:lang w:val="en-US"/>
                        </w:rPr>
                        <w:t xml:space="preserve"> qui nus, </w:t>
                      </w:r>
                      <w:proofErr w:type="spellStart"/>
                      <w:r w:rsidRPr="00CC2E60">
                        <w:rPr>
                          <w:rFonts w:ascii="Ginto Normal" w:hAnsi="Ginto Normal"/>
                          <w:lang w:val="en-US"/>
                        </w:rPr>
                        <w:t>conecus</w:t>
                      </w:r>
                      <w:proofErr w:type="spellEnd"/>
                      <w:r w:rsidRPr="00CC2E60">
                        <w:rPr>
                          <w:rFonts w:ascii="Ginto Normal" w:hAnsi="Ginto Normal"/>
                          <w:lang w:val="en-US"/>
                        </w:rPr>
                        <w:t xml:space="preserve"> </w:t>
                      </w:r>
                      <w:proofErr w:type="spellStart"/>
                      <w:r w:rsidRPr="00CC2E60">
                        <w:rPr>
                          <w:rFonts w:ascii="Ginto Normal" w:hAnsi="Ginto Normal"/>
                          <w:lang w:val="en-US"/>
                        </w:rPr>
                        <w:t>alique</w:t>
                      </w:r>
                      <w:proofErr w:type="spellEnd"/>
                      <w:r w:rsidRPr="00CC2E60">
                        <w:rPr>
                          <w:rFonts w:ascii="Ginto Normal" w:hAnsi="Ginto Normal"/>
                          <w:lang w:val="en-US"/>
                        </w:rPr>
                        <w:t xml:space="preserve"> </w:t>
                      </w:r>
                      <w:proofErr w:type="spellStart"/>
                      <w:r w:rsidRPr="00CC2E60">
                        <w:rPr>
                          <w:rFonts w:ascii="Ginto Normal" w:hAnsi="Ginto Normal"/>
                          <w:lang w:val="en-US"/>
                        </w:rPr>
                        <w:t>volut</w:t>
                      </w:r>
                      <w:proofErr w:type="spellEnd"/>
                      <w:r w:rsidRPr="00CC2E60">
                        <w:rPr>
                          <w:rFonts w:ascii="Ginto Normal" w:hAnsi="Ginto Normal"/>
                          <w:lang w:val="en-US"/>
                        </w:rPr>
                        <w:t xml:space="preserve"> as </w:t>
                      </w:r>
                      <w:proofErr w:type="spellStart"/>
                      <w:r w:rsidRPr="00CC2E60">
                        <w:rPr>
                          <w:rFonts w:ascii="Ginto Normal" w:hAnsi="Ginto Normal"/>
                          <w:lang w:val="en-US"/>
                        </w:rPr>
                        <w:t>neenda</w:t>
                      </w:r>
                      <w:proofErr w:type="spellEnd"/>
                      <w:r w:rsidRPr="00CC2E60">
                        <w:rPr>
                          <w:rFonts w:ascii="Ginto Normal" w:hAnsi="Ginto Normal"/>
                          <w:lang w:val="en-US"/>
                        </w:rPr>
                        <w:t xml:space="preserve"> </w:t>
                      </w:r>
                      <w:proofErr w:type="spellStart"/>
                      <w:r w:rsidRPr="00CC2E60">
                        <w:rPr>
                          <w:rFonts w:ascii="Ginto Normal" w:hAnsi="Ginto Normal"/>
                          <w:lang w:val="en-US"/>
                        </w:rPr>
                        <w:t>consequ</w:t>
                      </w:r>
                      <w:proofErr w:type="spellEnd"/>
                      <w:r w:rsidRPr="00CC2E60">
                        <w:rPr>
                          <w:rFonts w:ascii="Ginto Normal" w:hAnsi="Ginto Normal"/>
                          <w:lang w:val="en-US"/>
                        </w:rPr>
                        <w:t xml:space="preserve"> </w:t>
                      </w:r>
                      <w:proofErr w:type="spellStart"/>
                      <w:r w:rsidRPr="00CC2E60">
                        <w:rPr>
                          <w:rFonts w:ascii="Ginto Normal" w:hAnsi="Ginto Normal"/>
                          <w:lang w:val="en-US"/>
                        </w:rPr>
                        <w:t>aeperum</w:t>
                      </w:r>
                      <w:proofErr w:type="spellEnd"/>
                      <w:r w:rsidRPr="00CC2E60">
                        <w:rPr>
                          <w:rFonts w:ascii="Ginto Normal" w:hAnsi="Ginto Normal"/>
                          <w:lang w:val="en-US"/>
                        </w:rPr>
                        <w:t xml:space="preserve"> que </w:t>
                      </w:r>
                      <w:proofErr w:type="spellStart"/>
                      <w:r w:rsidRPr="00CC2E60">
                        <w:rPr>
                          <w:rFonts w:ascii="Ginto Normal" w:hAnsi="Ginto Normal"/>
                          <w:lang w:val="en-US"/>
                        </w:rPr>
                        <w:t>sequo</w:t>
                      </w:r>
                      <w:proofErr w:type="spellEnd"/>
                      <w:r w:rsidRPr="00CC2E60">
                        <w:rPr>
                          <w:rFonts w:ascii="Ginto Normal" w:hAnsi="Ginto Normal"/>
                          <w:lang w:val="en-US"/>
                        </w:rPr>
                        <w:t xml:space="preserve"> </w:t>
                      </w:r>
                      <w:proofErr w:type="spellStart"/>
                      <w:r w:rsidRPr="00CC2E60">
                        <w:rPr>
                          <w:rFonts w:ascii="Ginto Normal" w:hAnsi="Ginto Normal"/>
                          <w:lang w:val="en-US"/>
                        </w:rPr>
                        <w:t>cus</w:t>
                      </w:r>
                      <w:proofErr w:type="spellEnd"/>
                      <w:r w:rsidRPr="00CC2E60">
                        <w:rPr>
                          <w:rFonts w:ascii="Ginto Normal" w:hAnsi="Ginto Normal"/>
                          <w:lang w:val="en-US"/>
                        </w:rPr>
                        <w:t xml:space="preserve"> </w:t>
                      </w:r>
                      <w:proofErr w:type="spellStart"/>
                      <w:r w:rsidRPr="00CC2E60">
                        <w:rPr>
                          <w:rFonts w:ascii="Ginto Normal" w:hAnsi="Ginto Normal"/>
                          <w:lang w:val="en-US"/>
                        </w:rPr>
                        <w:t>inctate</w:t>
                      </w:r>
                      <w:proofErr w:type="spellEnd"/>
                    </w:p>
                    <w:p w:rsidR="00064121" w:rsidRDefault="00064121" w:rsidP="00064121">
                      <w:pPr>
                        <w:pStyle w:val="Brief"/>
                        <w:rPr>
                          <w:rFonts w:ascii="Ginto Normal" w:hAnsi="Ginto Normal"/>
                          <w:lang w:val="en-US"/>
                        </w:rPr>
                      </w:pPr>
                      <w:proofErr w:type="spellStart"/>
                      <w:r w:rsidRPr="00CC2E60">
                        <w:rPr>
                          <w:rFonts w:ascii="Ginto Normal" w:hAnsi="Ginto Normal"/>
                          <w:lang w:val="en-US"/>
                        </w:rPr>
                        <w:t>ctotae</w:t>
                      </w:r>
                      <w:proofErr w:type="spellEnd"/>
                      <w:r w:rsidRPr="00CC2E60">
                        <w:rPr>
                          <w:rFonts w:ascii="Ginto Normal" w:hAnsi="Ginto Normal"/>
                          <w:lang w:val="en-US"/>
                        </w:rPr>
                        <w:t xml:space="preserve">. Ut </w:t>
                      </w:r>
                      <w:proofErr w:type="spellStart"/>
                      <w:r w:rsidRPr="00CC2E60">
                        <w:rPr>
                          <w:rFonts w:ascii="Ginto Normal" w:hAnsi="Ginto Normal"/>
                          <w:lang w:val="en-US"/>
                        </w:rPr>
                        <w:t>molore</w:t>
                      </w:r>
                      <w:proofErr w:type="spellEnd"/>
                      <w:r w:rsidRPr="00CC2E60">
                        <w:rPr>
                          <w:rFonts w:ascii="Ginto Normal" w:hAnsi="Ginto Normal"/>
                          <w:lang w:val="en-US"/>
                        </w:rPr>
                        <w:t xml:space="preserve"> </w:t>
                      </w:r>
                      <w:proofErr w:type="spellStart"/>
                      <w:r w:rsidRPr="00CC2E60">
                        <w:rPr>
                          <w:rFonts w:ascii="Ginto Normal" w:hAnsi="Ginto Normal"/>
                          <w:lang w:val="en-US"/>
                        </w:rPr>
                        <w:t>maxmust</w:t>
                      </w:r>
                      <w:proofErr w:type="spellEnd"/>
                      <w:r w:rsidRPr="00CC2E60">
                        <w:rPr>
                          <w:rFonts w:ascii="Ginto Normal" w:hAnsi="Ginto Normal"/>
                          <w:lang w:val="en-US"/>
                        </w:rPr>
                        <w:t xml:space="preserve"> </w:t>
                      </w:r>
                      <w:proofErr w:type="spellStart"/>
                      <w:r w:rsidRPr="00CC2E60">
                        <w:rPr>
                          <w:rFonts w:ascii="Ginto Normal" w:hAnsi="Ginto Normal"/>
                          <w:lang w:val="en-US"/>
                        </w:rPr>
                        <w:t>porepra</w:t>
                      </w:r>
                      <w:proofErr w:type="spellEnd"/>
                      <w:r w:rsidRPr="00CC2E60">
                        <w:rPr>
                          <w:rFonts w:ascii="Ginto Normal" w:hAnsi="Ginto Normal"/>
                          <w:lang w:val="en-US"/>
                        </w:rPr>
                        <w:t xml:space="preserve"> </w:t>
                      </w:r>
                      <w:proofErr w:type="spellStart"/>
                      <w:r w:rsidRPr="00CC2E60">
                        <w:rPr>
                          <w:rFonts w:ascii="Ginto Normal" w:hAnsi="Ginto Normal"/>
                          <w:lang w:val="en-US"/>
                        </w:rPr>
                        <w:t>temquis</w:t>
                      </w:r>
                      <w:proofErr w:type="spellEnd"/>
                      <w:r w:rsidRPr="00CC2E60">
                        <w:rPr>
                          <w:rFonts w:ascii="Ginto Normal" w:hAnsi="Ginto Normal"/>
                          <w:lang w:val="en-US"/>
                        </w:rPr>
                        <w:t xml:space="preserve"> et </w:t>
                      </w:r>
                      <w:proofErr w:type="spellStart"/>
                      <w:r w:rsidRPr="00CC2E60">
                        <w:rPr>
                          <w:rFonts w:ascii="Ginto Normal" w:hAnsi="Ginto Normal"/>
                          <w:lang w:val="en-US"/>
                        </w:rPr>
                        <w:t>volor</w:t>
                      </w:r>
                      <w:proofErr w:type="spellEnd"/>
                      <w:r w:rsidRPr="00CC2E60">
                        <w:rPr>
                          <w:rFonts w:ascii="Ginto Normal" w:hAnsi="Ginto Normal"/>
                          <w:lang w:val="en-US"/>
                        </w:rPr>
                        <w:t xml:space="preserve"> </w:t>
                      </w:r>
                      <w:proofErr w:type="spellStart"/>
                      <w:r w:rsidRPr="00CC2E60">
                        <w:rPr>
                          <w:rFonts w:ascii="Ginto Normal" w:hAnsi="Ginto Normal"/>
                          <w:lang w:val="en-US"/>
                        </w:rPr>
                        <w:t>aut</w:t>
                      </w:r>
                      <w:proofErr w:type="spellEnd"/>
                      <w:r w:rsidRPr="00CC2E60">
                        <w:rPr>
                          <w:rFonts w:ascii="Ginto Normal" w:hAnsi="Ginto Normal"/>
                          <w:lang w:val="en-US"/>
                        </w:rPr>
                        <w:t xml:space="preserve"> </w:t>
                      </w:r>
                      <w:proofErr w:type="spellStart"/>
                      <w:r w:rsidRPr="00CC2E60">
                        <w:rPr>
                          <w:rFonts w:ascii="Ginto Normal" w:hAnsi="Ginto Normal"/>
                          <w:lang w:val="en-US"/>
                        </w:rPr>
                        <w:t>quam</w:t>
                      </w:r>
                      <w:proofErr w:type="spellEnd"/>
                      <w:r w:rsidRPr="00CC2E60">
                        <w:rPr>
                          <w:rFonts w:ascii="Ginto Normal" w:hAnsi="Ginto Normal"/>
                          <w:lang w:val="en-US"/>
                        </w:rPr>
                        <w:t xml:space="preserve"> </w:t>
                      </w:r>
                      <w:proofErr w:type="spellStart"/>
                      <w:r w:rsidRPr="00CC2E60">
                        <w:rPr>
                          <w:rFonts w:ascii="Ginto Normal" w:hAnsi="Ginto Normal"/>
                          <w:lang w:val="en-US"/>
                        </w:rPr>
                        <w:t>haruntur</w:t>
                      </w:r>
                      <w:proofErr w:type="spellEnd"/>
                      <w:r w:rsidRPr="00CC2E60">
                        <w:rPr>
                          <w:rFonts w:ascii="Ginto Normal" w:hAnsi="Ginto Normal"/>
                          <w:lang w:val="en-US"/>
                        </w:rPr>
                        <w:t xml:space="preserve"> re.</w:t>
                      </w:r>
                      <w:r w:rsidRPr="00975145">
                        <w:rPr>
                          <w:rFonts w:ascii="Ginto Normal" w:hAnsi="Ginto Normal"/>
                          <w:lang w:val="en-US"/>
                        </w:rPr>
                        <w:t xml:space="preserve"> </w:t>
                      </w:r>
                      <w:r w:rsidRPr="00CC2E60">
                        <w:rPr>
                          <w:rFonts w:ascii="Ginto Normal" w:hAnsi="Ginto Normal"/>
                          <w:lang w:val="en-US"/>
                        </w:rPr>
                        <w:t xml:space="preserve">Ut </w:t>
                      </w:r>
                      <w:proofErr w:type="spellStart"/>
                      <w:r w:rsidRPr="00CC2E60">
                        <w:rPr>
                          <w:rFonts w:ascii="Ginto Normal" w:hAnsi="Ginto Normal"/>
                          <w:lang w:val="en-US"/>
                        </w:rPr>
                        <w:t>molore</w:t>
                      </w:r>
                      <w:proofErr w:type="spellEnd"/>
                      <w:r w:rsidRPr="00CC2E60">
                        <w:rPr>
                          <w:rFonts w:ascii="Ginto Normal" w:hAnsi="Ginto Normal"/>
                          <w:lang w:val="en-US"/>
                        </w:rPr>
                        <w:t xml:space="preserve"> </w:t>
                      </w:r>
                      <w:proofErr w:type="spellStart"/>
                      <w:r w:rsidRPr="00CC2E60">
                        <w:rPr>
                          <w:rFonts w:ascii="Ginto Normal" w:hAnsi="Ginto Normal"/>
                          <w:lang w:val="en-US"/>
                        </w:rPr>
                        <w:t>maxmust</w:t>
                      </w:r>
                      <w:proofErr w:type="spellEnd"/>
                      <w:r w:rsidRPr="00CC2E60">
                        <w:rPr>
                          <w:rFonts w:ascii="Ginto Normal" w:hAnsi="Ginto Normal"/>
                          <w:lang w:val="en-US"/>
                        </w:rPr>
                        <w:t xml:space="preserve"> </w:t>
                      </w:r>
                      <w:proofErr w:type="spellStart"/>
                      <w:r w:rsidRPr="00CC2E60">
                        <w:rPr>
                          <w:rFonts w:ascii="Ginto Normal" w:hAnsi="Ginto Normal"/>
                          <w:lang w:val="en-US"/>
                        </w:rPr>
                        <w:t>porepra</w:t>
                      </w:r>
                      <w:proofErr w:type="spellEnd"/>
                      <w:r w:rsidRPr="00CC2E60">
                        <w:rPr>
                          <w:rFonts w:ascii="Ginto Normal" w:hAnsi="Ginto Normal"/>
                          <w:lang w:val="en-US"/>
                        </w:rPr>
                        <w:t xml:space="preserve"> </w:t>
                      </w:r>
                      <w:proofErr w:type="spellStart"/>
                      <w:r w:rsidRPr="00CC2E60">
                        <w:rPr>
                          <w:rFonts w:ascii="Ginto Normal" w:hAnsi="Ginto Normal"/>
                          <w:lang w:val="en-US"/>
                        </w:rPr>
                        <w:t>temquis</w:t>
                      </w:r>
                      <w:proofErr w:type="spellEnd"/>
                      <w:r w:rsidRPr="00CC2E60">
                        <w:rPr>
                          <w:rFonts w:ascii="Ginto Normal" w:hAnsi="Ginto Normal"/>
                          <w:lang w:val="en-US"/>
                        </w:rPr>
                        <w:t xml:space="preserve"> et </w:t>
                      </w:r>
                      <w:proofErr w:type="spellStart"/>
                      <w:r w:rsidRPr="00CC2E60">
                        <w:rPr>
                          <w:rFonts w:ascii="Ginto Normal" w:hAnsi="Ginto Normal"/>
                          <w:lang w:val="en-US"/>
                        </w:rPr>
                        <w:t>volor</w:t>
                      </w:r>
                      <w:proofErr w:type="spellEnd"/>
                      <w:r w:rsidRPr="00CC2E60">
                        <w:rPr>
                          <w:rFonts w:ascii="Ginto Normal" w:hAnsi="Ginto Normal"/>
                          <w:lang w:val="en-US"/>
                        </w:rPr>
                        <w:t xml:space="preserve"> </w:t>
                      </w:r>
                      <w:proofErr w:type="spellStart"/>
                      <w:r w:rsidRPr="00CC2E60">
                        <w:rPr>
                          <w:rFonts w:ascii="Ginto Normal" w:hAnsi="Ginto Normal"/>
                          <w:lang w:val="en-US"/>
                        </w:rPr>
                        <w:t>aut</w:t>
                      </w:r>
                      <w:proofErr w:type="spellEnd"/>
                      <w:r w:rsidRPr="00CC2E60">
                        <w:rPr>
                          <w:rFonts w:ascii="Ginto Normal" w:hAnsi="Ginto Normal"/>
                          <w:lang w:val="en-US"/>
                        </w:rPr>
                        <w:t xml:space="preserve"> </w:t>
                      </w:r>
                      <w:proofErr w:type="spellStart"/>
                      <w:r w:rsidRPr="00CC2E60">
                        <w:rPr>
                          <w:rFonts w:ascii="Ginto Normal" w:hAnsi="Ginto Normal"/>
                          <w:lang w:val="en-US"/>
                        </w:rPr>
                        <w:t>quam</w:t>
                      </w:r>
                      <w:proofErr w:type="spellEnd"/>
                      <w:r w:rsidRPr="00975145">
                        <w:rPr>
                          <w:rFonts w:ascii="Ginto Normal" w:hAnsi="Ginto Normal"/>
                          <w:lang w:val="en-US"/>
                        </w:rPr>
                        <w:t xml:space="preserve"> </w:t>
                      </w:r>
                      <w:r w:rsidRPr="00CC2E60">
                        <w:rPr>
                          <w:rFonts w:ascii="Ginto Normal" w:hAnsi="Ginto Normal"/>
                          <w:lang w:val="en-US"/>
                        </w:rPr>
                        <w:t>re.</w:t>
                      </w:r>
                      <w:r w:rsidRPr="00975145">
                        <w:rPr>
                          <w:rFonts w:ascii="Ginto Normal" w:hAnsi="Ginto Normal"/>
                          <w:lang w:val="en-US"/>
                        </w:rPr>
                        <w:t xml:space="preserve"> </w:t>
                      </w:r>
                      <w:r w:rsidRPr="00CC2E60">
                        <w:rPr>
                          <w:rFonts w:ascii="Ginto Normal" w:hAnsi="Ginto Normal"/>
                          <w:lang w:val="en-US"/>
                        </w:rPr>
                        <w:t xml:space="preserve">Ut </w:t>
                      </w:r>
                      <w:proofErr w:type="spellStart"/>
                      <w:r w:rsidRPr="00CC2E60">
                        <w:rPr>
                          <w:rFonts w:ascii="Ginto Normal" w:hAnsi="Ginto Normal"/>
                          <w:lang w:val="en-US"/>
                        </w:rPr>
                        <w:t>molore</w:t>
                      </w:r>
                      <w:proofErr w:type="spellEnd"/>
                      <w:r w:rsidRPr="00CC2E60">
                        <w:rPr>
                          <w:rFonts w:ascii="Ginto Normal" w:hAnsi="Ginto Normal"/>
                          <w:lang w:val="en-US"/>
                        </w:rPr>
                        <w:t xml:space="preserve"> </w:t>
                      </w:r>
                      <w:proofErr w:type="spellStart"/>
                      <w:r w:rsidRPr="00CC2E60">
                        <w:rPr>
                          <w:rFonts w:ascii="Ginto Normal" w:hAnsi="Ginto Normal"/>
                          <w:lang w:val="en-US"/>
                        </w:rPr>
                        <w:t>maxmust</w:t>
                      </w:r>
                      <w:proofErr w:type="spellEnd"/>
                      <w:r w:rsidRPr="00CC2E60">
                        <w:rPr>
                          <w:rFonts w:ascii="Ginto Normal" w:hAnsi="Ginto Normal"/>
                          <w:lang w:val="en-US"/>
                        </w:rPr>
                        <w:t xml:space="preserve"> </w:t>
                      </w:r>
                      <w:proofErr w:type="spellStart"/>
                      <w:r w:rsidRPr="00CC2E60">
                        <w:rPr>
                          <w:rFonts w:ascii="Ginto Normal" w:hAnsi="Ginto Normal"/>
                          <w:lang w:val="en-US"/>
                        </w:rPr>
                        <w:t>porepra</w:t>
                      </w:r>
                      <w:proofErr w:type="spellEnd"/>
                      <w:r w:rsidRPr="00CC2E60">
                        <w:rPr>
                          <w:rFonts w:ascii="Ginto Normal" w:hAnsi="Ginto Normal"/>
                          <w:lang w:val="en-US"/>
                        </w:rPr>
                        <w:t xml:space="preserve"> </w:t>
                      </w:r>
                      <w:proofErr w:type="spellStart"/>
                      <w:r w:rsidRPr="00CC2E60">
                        <w:rPr>
                          <w:rFonts w:ascii="Ginto Normal" w:hAnsi="Ginto Normal"/>
                          <w:lang w:val="en-US"/>
                        </w:rPr>
                        <w:t>temquis</w:t>
                      </w:r>
                      <w:proofErr w:type="spellEnd"/>
                      <w:r w:rsidRPr="00CC2E60">
                        <w:rPr>
                          <w:rFonts w:ascii="Ginto Normal" w:hAnsi="Ginto Normal"/>
                          <w:lang w:val="en-US"/>
                        </w:rPr>
                        <w:t xml:space="preserve"> et </w:t>
                      </w:r>
                      <w:proofErr w:type="spellStart"/>
                      <w:r w:rsidRPr="00CC2E60">
                        <w:rPr>
                          <w:rFonts w:ascii="Ginto Normal" w:hAnsi="Ginto Normal"/>
                          <w:lang w:val="en-US"/>
                        </w:rPr>
                        <w:t>volor</w:t>
                      </w:r>
                      <w:proofErr w:type="spellEnd"/>
                      <w:r w:rsidRPr="00CC2E60">
                        <w:rPr>
                          <w:rFonts w:ascii="Ginto Normal" w:hAnsi="Ginto Normal"/>
                          <w:lang w:val="en-US"/>
                        </w:rPr>
                        <w:t xml:space="preserve"> </w:t>
                      </w:r>
                      <w:proofErr w:type="spellStart"/>
                      <w:r w:rsidRPr="00CC2E60">
                        <w:rPr>
                          <w:rFonts w:ascii="Ginto Normal" w:hAnsi="Ginto Normal"/>
                          <w:lang w:val="en-US"/>
                        </w:rPr>
                        <w:t>aut</w:t>
                      </w:r>
                      <w:proofErr w:type="spellEnd"/>
                      <w:r w:rsidRPr="00CC2E60">
                        <w:rPr>
                          <w:rFonts w:ascii="Ginto Normal" w:hAnsi="Ginto Normal"/>
                          <w:lang w:val="en-US"/>
                        </w:rPr>
                        <w:t xml:space="preserve"> </w:t>
                      </w:r>
                      <w:proofErr w:type="spellStart"/>
                      <w:r w:rsidRPr="00CC2E60">
                        <w:rPr>
                          <w:rFonts w:ascii="Ginto Normal" w:hAnsi="Ginto Normal"/>
                          <w:lang w:val="en-US"/>
                        </w:rPr>
                        <w:t>quam</w:t>
                      </w:r>
                      <w:proofErr w:type="spellEnd"/>
                      <w:r w:rsidRPr="00CC2E60">
                        <w:rPr>
                          <w:rFonts w:ascii="Ginto Normal" w:hAnsi="Ginto Normal"/>
                          <w:lang w:val="en-US"/>
                        </w:rPr>
                        <w:t xml:space="preserve"> </w:t>
                      </w:r>
                    </w:p>
                    <w:p w:rsidR="00064121" w:rsidRDefault="00064121" w:rsidP="00064121">
                      <w:pPr>
                        <w:pStyle w:val="Brief"/>
                        <w:rPr>
                          <w:rFonts w:ascii="Ginto Normal" w:hAnsi="Ginto Normal"/>
                          <w:lang w:val="en-US"/>
                        </w:rPr>
                      </w:pPr>
                    </w:p>
                    <w:p w:rsidR="00064121" w:rsidRPr="00064121" w:rsidRDefault="00064121" w:rsidP="00064121">
                      <w:pPr>
                        <w:pStyle w:val="Brief"/>
                        <w:rPr>
                          <w:rFonts w:ascii="Ginto Normal" w:hAnsi="Ginto Normal"/>
                          <w:lang w:val="en-US"/>
                        </w:rPr>
                      </w:pPr>
                      <w:r w:rsidRPr="00064121">
                        <w:rPr>
                          <w:rFonts w:ascii="Ginto Normal" w:hAnsi="Ginto Normal"/>
                          <w:lang w:val="en-US"/>
                        </w:rPr>
                        <w:br w:type="page"/>
                      </w: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quam</w:t>
                      </w:r>
                      <w:proofErr w:type="spellEnd"/>
                      <w:r w:rsidRPr="00CC2E60">
                        <w:rPr>
                          <w:rFonts w:ascii="Ginto Normal" w:hAnsi="Ginto Normal"/>
                          <w:lang w:val="en-US"/>
                        </w:rPr>
                        <w:t xml:space="preserve"> </w:t>
                      </w:r>
                      <w:proofErr w:type="spellStart"/>
                      <w:r w:rsidRPr="00CC2E60">
                        <w:rPr>
                          <w:rFonts w:ascii="Ginto Normal" w:hAnsi="Ginto Normal"/>
                          <w:lang w:val="en-US"/>
                        </w:rPr>
                        <w:t>facese</w:t>
                      </w:r>
                      <w:proofErr w:type="spellEnd"/>
                      <w:r w:rsidRPr="00CC2E60">
                        <w:rPr>
                          <w:rFonts w:ascii="Ginto Normal" w:hAnsi="Ginto Normal"/>
                          <w:lang w:val="en-US"/>
                        </w:rPr>
                        <w:t xml:space="preserve"> </w:t>
                      </w:r>
                      <w:proofErr w:type="spellStart"/>
                      <w:r w:rsidRPr="00CC2E60">
                        <w:rPr>
                          <w:rFonts w:ascii="Ginto Normal" w:hAnsi="Ginto Normal"/>
                          <w:lang w:val="en-US"/>
                        </w:rPr>
                        <w:t>quai</w:t>
                      </w:r>
                      <w:proofErr w:type="spellEnd"/>
                      <w:r w:rsidRPr="00CC2E60">
                        <w:rPr>
                          <w:rFonts w:ascii="Ginto Normal" w:hAnsi="Ginto Normal"/>
                          <w:lang w:val="en-US"/>
                        </w:rPr>
                        <w:t xml:space="preserve"> </w:t>
                      </w:r>
                      <w:proofErr w:type="spellStart"/>
                      <w:r w:rsidRPr="00CC2E60">
                        <w:rPr>
                          <w:rFonts w:ascii="Ginto Normal" w:hAnsi="Ginto Normal"/>
                          <w:lang w:val="en-US"/>
                        </w:rPr>
                        <w:t>posa</w:t>
                      </w:r>
                      <w:proofErr w:type="spellEnd"/>
                      <w:r w:rsidRPr="00CC2E60">
                        <w:rPr>
                          <w:rFonts w:ascii="Ginto Normal" w:hAnsi="Ginto Normal"/>
                          <w:lang w:val="en-US"/>
                        </w:rPr>
                        <w:t xml:space="preserve"> </w:t>
                      </w:r>
                      <w:proofErr w:type="spellStart"/>
                      <w:r w:rsidRPr="00CC2E60">
                        <w:rPr>
                          <w:rFonts w:ascii="Ginto Normal" w:hAnsi="Ginto Normal"/>
                          <w:lang w:val="en-US"/>
                        </w:rPr>
                        <w:t>volor</w:t>
                      </w:r>
                      <w:proofErr w:type="spellEnd"/>
                      <w:r w:rsidRPr="00CC2E60">
                        <w:rPr>
                          <w:rFonts w:ascii="Ginto Normal" w:hAnsi="Ginto Normal"/>
                          <w:lang w:val="en-US"/>
                        </w:rPr>
                        <w:t xml:space="preserve"> am </w:t>
                      </w:r>
                      <w:proofErr w:type="spellStart"/>
                      <w:r w:rsidRPr="00CC2E60">
                        <w:rPr>
                          <w:rFonts w:ascii="Ginto Normal" w:hAnsi="Ginto Normal"/>
                          <w:lang w:val="en-US"/>
                        </w:rPr>
                        <w:t>faccaboria</w:t>
                      </w:r>
                      <w:proofErr w:type="spellEnd"/>
                      <w:r w:rsidRPr="00CC2E60">
                        <w:rPr>
                          <w:rFonts w:ascii="Ginto Normal" w:hAnsi="Ginto Normal"/>
                          <w:lang w:val="en-US"/>
                        </w:rPr>
                        <w:t xml:space="preserve"> con </w:t>
                      </w:r>
                      <w:proofErr w:type="spellStart"/>
                      <w:r w:rsidRPr="00CC2E60">
                        <w:rPr>
                          <w:rFonts w:ascii="Ginto Normal" w:hAnsi="Ginto Normal"/>
                          <w:lang w:val="en-US"/>
                        </w:rPr>
                        <w:t>reptamusdam</w:t>
                      </w:r>
                      <w:proofErr w:type="spellEnd"/>
                      <w:r w:rsidRPr="00CC2E60">
                        <w:rPr>
                          <w:rFonts w:ascii="Ginto Normal" w:hAnsi="Ginto Normal"/>
                          <w:lang w:val="en-US"/>
                        </w:rPr>
                        <w:t xml:space="preserve"> et </w:t>
                      </w:r>
                      <w:proofErr w:type="spellStart"/>
                      <w:r w:rsidRPr="00CC2E60">
                        <w:rPr>
                          <w:rFonts w:ascii="Ginto Normal" w:hAnsi="Ginto Normal"/>
                          <w:lang w:val="en-US"/>
                        </w:rPr>
                        <w:t>presti</w:t>
                      </w:r>
                      <w:proofErr w:type="spellEnd"/>
                      <w:r w:rsidRPr="00CC2E60">
                        <w:rPr>
                          <w:rFonts w:ascii="Ginto Normal" w:hAnsi="Ginto Normal"/>
                          <w:lang w:val="en-US"/>
                        </w:rPr>
                        <w:t xml:space="preserve"> </w:t>
                      </w:r>
                      <w:proofErr w:type="spellStart"/>
                      <w:r w:rsidRPr="00CC2E60">
                        <w:rPr>
                          <w:rFonts w:ascii="Ginto Normal" w:hAnsi="Ginto Normal"/>
                          <w:lang w:val="en-US"/>
                        </w:rPr>
                        <w:t>issitat</w:t>
                      </w:r>
                      <w:proofErr w:type="spellEnd"/>
                      <w:r w:rsidRPr="00CC2E60">
                        <w:rPr>
                          <w:rFonts w:ascii="Ginto Normal" w:hAnsi="Ginto Normal"/>
                          <w:lang w:val="en-US"/>
                        </w:rPr>
                        <w:t>.</w:t>
                      </w: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Untur</w:t>
                      </w:r>
                      <w:proofErr w:type="spellEnd"/>
                      <w:r w:rsidRPr="00CC2E60">
                        <w:rPr>
                          <w:rFonts w:ascii="Ginto Normal" w:hAnsi="Ginto Normal"/>
                          <w:lang w:val="en-US"/>
                        </w:rPr>
                        <w:t xml:space="preserve"> </w:t>
                      </w:r>
                      <w:proofErr w:type="spellStart"/>
                      <w:r w:rsidRPr="00CC2E60">
                        <w:rPr>
                          <w:rFonts w:ascii="Ginto Normal" w:hAnsi="Ginto Normal"/>
                          <w:lang w:val="en-US"/>
                        </w:rPr>
                        <w:t>suntet</w:t>
                      </w:r>
                      <w:proofErr w:type="spellEnd"/>
                      <w:r w:rsidRPr="00CC2E60">
                        <w:rPr>
                          <w:rFonts w:ascii="Ginto Normal" w:hAnsi="Ginto Normal"/>
                          <w:lang w:val="en-US"/>
                        </w:rPr>
                        <w:t xml:space="preserve">, </w:t>
                      </w:r>
                      <w:proofErr w:type="spellStart"/>
                      <w:r w:rsidRPr="00CC2E60">
                        <w:rPr>
                          <w:rFonts w:ascii="Ginto Normal" w:hAnsi="Ginto Normal"/>
                          <w:lang w:val="en-US"/>
                        </w:rPr>
                        <w:t>tem</w:t>
                      </w:r>
                      <w:proofErr w:type="spellEnd"/>
                      <w:r w:rsidRPr="00CC2E60">
                        <w:rPr>
                          <w:rFonts w:ascii="Ginto Normal" w:hAnsi="Ginto Normal"/>
                          <w:lang w:val="en-US"/>
                        </w:rPr>
                        <w:t xml:space="preserve">. </w:t>
                      </w:r>
                      <w:proofErr w:type="spellStart"/>
                      <w:r w:rsidRPr="00CC2E60">
                        <w:rPr>
                          <w:rFonts w:ascii="Ginto Normal" w:hAnsi="Ginto Normal"/>
                          <w:lang w:val="en-US"/>
                        </w:rPr>
                        <w:t>Licitiis</w:t>
                      </w:r>
                      <w:proofErr w:type="spellEnd"/>
                      <w:r w:rsidRPr="00CC2E60">
                        <w:rPr>
                          <w:rFonts w:ascii="Ginto Normal" w:hAnsi="Ginto Normal"/>
                          <w:lang w:val="en-US"/>
                        </w:rPr>
                        <w:t xml:space="preserve"> </w:t>
                      </w:r>
                      <w:proofErr w:type="spellStart"/>
                      <w:r w:rsidRPr="00CC2E60">
                        <w:rPr>
                          <w:rFonts w:ascii="Ginto Normal" w:hAnsi="Ginto Normal"/>
                          <w:lang w:val="en-US"/>
                        </w:rPr>
                        <w:t>doluptia</w:t>
                      </w:r>
                      <w:proofErr w:type="spellEnd"/>
                      <w:r w:rsidRPr="00CC2E60">
                        <w:rPr>
                          <w:rFonts w:ascii="Ginto Normal" w:hAnsi="Ginto Normal"/>
                          <w:lang w:val="en-US"/>
                        </w:rPr>
                        <w:t xml:space="preserve"> </w:t>
                      </w:r>
                      <w:proofErr w:type="spellStart"/>
                      <w:r w:rsidRPr="00CC2E60">
                        <w:rPr>
                          <w:rFonts w:ascii="Ginto Normal" w:hAnsi="Ginto Normal"/>
                          <w:lang w:val="en-US"/>
                        </w:rPr>
                        <w:t>vidi</w:t>
                      </w:r>
                      <w:proofErr w:type="spellEnd"/>
                      <w:r w:rsidRPr="00CC2E60">
                        <w:rPr>
                          <w:rFonts w:ascii="Ginto Normal" w:hAnsi="Ginto Normal"/>
                          <w:lang w:val="en-US"/>
                        </w:rPr>
                        <w:t xml:space="preserve"> </w:t>
                      </w:r>
                      <w:proofErr w:type="spellStart"/>
                      <w:r w:rsidRPr="00CC2E60">
                        <w:rPr>
                          <w:rFonts w:ascii="Ginto Normal" w:hAnsi="Ginto Normal"/>
                          <w:lang w:val="en-US"/>
                        </w:rPr>
                        <w:t>cullam</w:t>
                      </w:r>
                      <w:proofErr w:type="spellEnd"/>
                      <w:r w:rsidRPr="00CC2E60">
                        <w:rPr>
                          <w:rFonts w:ascii="Ginto Normal" w:hAnsi="Ginto Normal"/>
                          <w:lang w:val="en-US"/>
                        </w:rPr>
                        <w:t xml:space="preserve"> </w:t>
                      </w:r>
                      <w:proofErr w:type="spellStart"/>
                      <w:r w:rsidRPr="00CC2E60">
                        <w:rPr>
                          <w:rFonts w:ascii="Ginto Normal" w:hAnsi="Ginto Normal"/>
                          <w:lang w:val="en-US"/>
                        </w:rPr>
                        <w:t>essediati</w:t>
                      </w:r>
                      <w:proofErr w:type="spellEnd"/>
                      <w:r w:rsidRPr="00CC2E60">
                        <w:rPr>
                          <w:rFonts w:ascii="Ginto Normal" w:hAnsi="Ginto Normal"/>
                          <w:lang w:val="en-US"/>
                        </w:rPr>
                        <w:t xml:space="preserve"> </w:t>
                      </w:r>
                      <w:proofErr w:type="spellStart"/>
                      <w:r w:rsidRPr="00CC2E60">
                        <w:rPr>
                          <w:rFonts w:ascii="Ginto Normal" w:hAnsi="Ginto Normal"/>
                          <w:lang w:val="en-US"/>
                        </w:rPr>
                        <w:t>autecum</w:t>
                      </w:r>
                      <w:proofErr w:type="spellEnd"/>
                      <w:r w:rsidRPr="00CC2E60">
                        <w:rPr>
                          <w:rFonts w:ascii="Ginto Normal" w:hAnsi="Ginto Normal"/>
                          <w:lang w:val="en-US"/>
                        </w:rPr>
                        <w:t xml:space="preserve"> et </w:t>
                      </w:r>
                      <w:proofErr w:type="spellStart"/>
                      <w:r w:rsidRPr="00CC2E60">
                        <w:rPr>
                          <w:rFonts w:ascii="Ginto Normal" w:hAnsi="Ginto Normal"/>
                          <w:lang w:val="en-US"/>
                        </w:rPr>
                        <w:t>veriora</w:t>
                      </w:r>
                      <w:proofErr w:type="spellEnd"/>
                      <w:r w:rsidRPr="00CC2E60">
                        <w:rPr>
                          <w:rFonts w:ascii="Ginto Normal" w:hAnsi="Ginto Normal"/>
                          <w:lang w:val="en-US"/>
                        </w:rPr>
                        <w:t xml:space="preserve"> </w:t>
                      </w:r>
                      <w:proofErr w:type="spellStart"/>
                      <w:r w:rsidRPr="00CC2E60">
                        <w:rPr>
                          <w:rFonts w:ascii="Ginto Normal" w:hAnsi="Ginto Normal"/>
                          <w:lang w:val="en-US"/>
                        </w:rPr>
                        <w:t>sitati</w:t>
                      </w:r>
                      <w:proofErr w:type="spellEnd"/>
                      <w:r w:rsidRPr="00CC2E60">
                        <w:rPr>
                          <w:rFonts w:ascii="Ginto Normal" w:hAnsi="Ginto Normal"/>
                          <w:lang w:val="en-US"/>
                        </w:rPr>
                        <w:t xml:space="preserve"> in </w:t>
                      </w:r>
                      <w:proofErr w:type="spellStart"/>
                      <w:r w:rsidRPr="00CC2E60">
                        <w:rPr>
                          <w:rFonts w:ascii="Ginto Normal" w:hAnsi="Ginto Normal"/>
                          <w:lang w:val="en-US"/>
                        </w:rPr>
                        <w:t>poruptaquid</w:t>
                      </w:r>
                      <w:proofErr w:type="spellEnd"/>
                      <w:r w:rsidRPr="00CC2E60">
                        <w:rPr>
                          <w:rFonts w:ascii="Ginto Normal" w:hAnsi="Ginto Normal"/>
                          <w:lang w:val="en-US"/>
                        </w:rPr>
                        <w:t xml:space="preserve"> </w:t>
                      </w:r>
                      <w:proofErr w:type="spellStart"/>
                      <w:r w:rsidRPr="00CC2E60">
                        <w:rPr>
                          <w:rFonts w:ascii="Ginto Normal" w:hAnsi="Ginto Normal"/>
                          <w:lang w:val="en-US"/>
                        </w:rPr>
                        <w:t>liae</w:t>
                      </w:r>
                      <w:proofErr w:type="spellEnd"/>
                      <w:r w:rsidRPr="00CC2E60">
                        <w:rPr>
                          <w:rFonts w:ascii="Ginto Normal" w:hAnsi="Ginto Normal"/>
                          <w:lang w:val="en-US"/>
                        </w:rPr>
                        <w:t xml:space="preserve"> </w:t>
                      </w:r>
                      <w:proofErr w:type="spellStart"/>
                      <w:r w:rsidRPr="00CC2E60">
                        <w:rPr>
                          <w:rFonts w:ascii="Ginto Normal" w:hAnsi="Ginto Normal"/>
                          <w:lang w:val="en-US"/>
                        </w:rPr>
                        <w:t>prem</w:t>
                      </w:r>
                      <w:proofErr w:type="spellEnd"/>
                      <w:r w:rsidRPr="00CC2E60">
                        <w:rPr>
                          <w:rFonts w:ascii="Ginto Normal" w:hAnsi="Ginto Normal"/>
                          <w:lang w:val="en-US"/>
                        </w:rPr>
                        <w:t xml:space="preserve"> </w:t>
                      </w:r>
                      <w:proofErr w:type="spellStart"/>
                      <w:r w:rsidRPr="00CC2E60">
                        <w:rPr>
                          <w:rFonts w:ascii="Ginto Normal" w:hAnsi="Ginto Normal"/>
                          <w:lang w:val="en-US"/>
                        </w:rPr>
                        <w:t>desti</w:t>
                      </w:r>
                      <w:proofErr w:type="spellEnd"/>
                      <w:r w:rsidRPr="00CC2E60">
                        <w:rPr>
                          <w:rFonts w:ascii="Ginto Normal" w:hAnsi="Ginto Normal"/>
                          <w:lang w:val="en-US"/>
                        </w:rPr>
                        <w:t xml:space="preserve"> </w:t>
                      </w:r>
                      <w:proofErr w:type="spellStart"/>
                      <w:r w:rsidRPr="00CC2E60">
                        <w:rPr>
                          <w:rFonts w:ascii="Ginto Normal" w:hAnsi="Ginto Normal"/>
                          <w:lang w:val="en-US"/>
                        </w:rPr>
                        <w:t>dolorum</w:t>
                      </w:r>
                      <w:proofErr w:type="spellEnd"/>
                      <w:r w:rsidRPr="00CC2E60">
                        <w:rPr>
                          <w:rFonts w:ascii="Ginto Normal" w:hAnsi="Ginto Normal"/>
                          <w:lang w:val="en-US"/>
                        </w:rPr>
                        <w:t xml:space="preserve"> </w:t>
                      </w:r>
                      <w:proofErr w:type="spellStart"/>
                      <w:r w:rsidRPr="00CC2E60">
                        <w:rPr>
                          <w:rFonts w:ascii="Ginto Normal" w:hAnsi="Ginto Normal"/>
                          <w:lang w:val="en-US"/>
                        </w:rPr>
                        <w:t>vello</w:t>
                      </w:r>
                      <w:proofErr w:type="spellEnd"/>
                      <w:r w:rsidRPr="00CC2E60">
                        <w:rPr>
                          <w:rFonts w:ascii="Ginto Normal" w:hAnsi="Ginto Normal"/>
                          <w:lang w:val="en-US"/>
                        </w:rPr>
                        <w:t xml:space="preserve"> </w:t>
                      </w:r>
                      <w:proofErr w:type="spellStart"/>
                      <w:r w:rsidRPr="00CC2E60">
                        <w:rPr>
                          <w:rFonts w:ascii="Ginto Normal" w:hAnsi="Ginto Normal"/>
                          <w:lang w:val="en-US"/>
                        </w:rPr>
                        <w:t>quiae</w:t>
                      </w:r>
                      <w:proofErr w:type="spellEnd"/>
                      <w:r w:rsidRPr="00CC2E60">
                        <w:rPr>
                          <w:rFonts w:ascii="Ginto Normal" w:hAnsi="Ginto Normal"/>
                          <w:lang w:val="en-US"/>
                        </w:rPr>
                        <w:t xml:space="preserve">. </w:t>
                      </w:r>
                      <w:proofErr w:type="spellStart"/>
                      <w:r w:rsidRPr="00CC2E60">
                        <w:rPr>
                          <w:rFonts w:ascii="Ginto Normal" w:hAnsi="Ginto Normal"/>
                          <w:lang w:val="en-US"/>
                        </w:rPr>
                        <w:t>Namusaperum</w:t>
                      </w:r>
                      <w:proofErr w:type="spellEnd"/>
                      <w:r w:rsidRPr="00CC2E60">
                        <w:rPr>
                          <w:rFonts w:ascii="Ginto Normal" w:hAnsi="Ginto Normal"/>
                          <w:lang w:val="en-US"/>
                        </w:rPr>
                        <w:t xml:space="preserve"> </w:t>
                      </w:r>
                    </w:p>
                    <w:p w:rsidR="00064121" w:rsidRPr="00CC2E60" w:rsidRDefault="00064121" w:rsidP="00064121">
                      <w:pPr>
                        <w:pStyle w:val="Brief"/>
                        <w:rPr>
                          <w:rFonts w:ascii="Ginto Normal" w:hAnsi="Ginto Normal"/>
                          <w:lang w:val="en-US"/>
                        </w:rPr>
                      </w:pPr>
                      <w:proofErr w:type="spellStart"/>
                      <w:r w:rsidRPr="00CC2E60">
                        <w:rPr>
                          <w:rFonts w:ascii="Ginto Normal" w:hAnsi="Ginto Normal"/>
                          <w:lang w:val="en-US"/>
                        </w:rPr>
                        <w:t>harciatur</w:t>
                      </w:r>
                      <w:proofErr w:type="spellEnd"/>
                      <w:r w:rsidRPr="00CC2E60">
                        <w:rPr>
                          <w:rFonts w:ascii="Ginto Normal" w:hAnsi="Ginto Normal"/>
                          <w:lang w:val="en-US"/>
                        </w:rPr>
                        <w:t xml:space="preserve">, </w:t>
                      </w:r>
                      <w:proofErr w:type="spellStart"/>
                      <w:r w:rsidRPr="00CC2E60">
                        <w:rPr>
                          <w:rFonts w:ascii="Ginto Normal" w:hAnsi="Ginto Normal"/>
                          <w:lang w:val="en-US"/>
                        </w:rPr>
                        <w:t>intet</w:t>
                      </w:r>
                      <w:proofErr w:type="spellEnd"/>
                      <w:r w:rsidRPr="00CC2E60">
                        <w:rPr>
                          <w:rFonts w:ascii="Ginto Normal" w:hAnsi="Ginto Normal"/>
                          <w:lang w:val="en-US"/>
                        </w:rPr>
                        <w:t xml:space="preserve"> </w:t>
                      </w:r>
                      <w:proofErr w:type="spellStart"/>
                      <w:r w:rsidRPr="00CC2E60">
                        <w:rPr>
                          <w:rFonts w:ascii="Ginto Normal" w:hAnsi="Ginto Normal"/>
                          <w:lang w:val="en-US"/>
                        </w:rPr>
                        <w:t>molland</w:t>
                      </w:r>
                      <w:proofErr w:type="spellEnd"/>
                      <w:r w:rsidRPr="00CC2E60">
                        <w:rPr>
                          <w:rFonts w:ascii="Ginto Normal" w:hAnsi="Ginto Normal"/>
                          <w:lang w:val="en-US"/>
                        </w:rPr>
                        <w:t xml:space="preserve"> </w:t>
                      </w:r>
                      <w:proofErr w:type="spellStart"/>
                      <w:r w:rsidRPr="00CC2E60">
                        <w:rPr>
                          <w:rFonts w:ascii="Ginto Normal" w:hAnsi="Ginto Normal"/>
                          <w:lang w:val="en-US"/>
                        </w:rPr>
                        <w:t>aectibusapis</w:t>
                      </w:r>
                      <w:proofErr w:type="spellEnd"/>
                      <w:r w:rsidRPr="00CC2E60">
                        <w:rPr>
                          <w:rFonts w:ascii="Ginto Normal" w:hAnsi="Ginto Normal"/>
                          <w:lang w:val="en-US"/>
                        </w:rPr>
                        <w:t xml:space="preserve"> </w:t>
                      </w:r>
                      <w:proofErr w:type="spellStart"/>
                      <w:r w:rsidRPr="00CC2E60">
                        <w:rPr>
                          <w:rFonts w:ascii="Ginto Normal" w:hAnsi="Ginto Normal"/>
                          <w:lang w:val="en-US"/>
                        </w:rPr>
                        <w:t>molor</w:t>
                      </w:r>
                      <w:proofErr w:type="spellEnd"/>
                      <w:r w:rsidRPr="00CC2E60">
                        <w:rPr>
                          <w:rFonts w:ascii="Ginto Normal" w:hAnsi="Ginto Normal"/>
                          <w:lang w:val="en-US"/>
                        </w:rPr>
                        <w:t xml:space="preserve"> </w:t>
                      </w:r>
                      <w:proofErr w:type="spellStart"/>
                      <w:r w:rsidRPr="00CC2E60">
                        <w:rPr>
                          <w:rFonts w:ascii="Ginto Normal" w:hAnsi="Ginto Normal"/>
                          <w:lang w:val="en-US"/>
                        </w:rPr>
                        <w:t>suntore</w:t>
                      </w:r>
                      <w:proofErr w:type="spellEnd"/>
                      <w:r w:rsidRPr="00CC2E60">
                        <w:rPr>
                          <w:rFonts w:ascii="Ginto Normal" w:hAnsi="Ginto Normal"/>
                          <w:lang w:val="en-US"/>
                        </w:rPr>
                        <w:t xml:space="preserve"> </w:t>
                      </w:r>
                      <w:proofErr w:type="spellStart"/>
                      <w:r w:rsidRPr="00CC2E60">
                        <w:rPr>
                          <w:rFonts w:ascii="Ginto Normal" w:hAnsi="Ginto Normal"/>
                          <w:lang w:val="en-US"/>
                        </w:rPr>
                        <w:t>riferitas</w:t>
                      </w:r>
                      <w:proofErr w:type="spellEnd"/>
                      <w:r w:rsidRPr="00CC2E60">
                        <w:rPr>
                          <w:rFonts w:ascii="Ginto Normal" w:hAnsi="Ginto Normal"/>
                          <w:lang w:val="en-US"/>
                        </w:rPr>
                        <w:t xml:space="preserve"> et </w:t>
                      </w:r>
                      <w:proofErr w:type="spellStart"/>
                      <w:r w:rsidRPr="00CC2E60">
                        <w:rPr>
                          <w:rFonts w:ascii="Ginto Normal" w:hAnsi="Ginto Normal"/>
                          <w:lang w:val="en-US"/>
                        </w:rPr>
                        <w:t>molore</w:t>
                      </w:r>
                      <w:proofErr w:type="spellEnd"/>
                      <w:r w:rsidRPr="00CC2E60">
                        <w:rPr>
                          <w:rFonts w:ascii="Ginto Normal" w:hAnsi="Ginto Normal"/>
                          <w:lang w:val="en-US"/>
                        </w:rPr>
                        <w:t xml:space="preserve"> cum Rum que </w:t>
                      </w:r>
                      <w:proofErr w:type="spellStart"/>
                      <w:r w:rsidRPr="00CC2E60">
                        <w:rPr>
                          <w:rFonts w:ascii="Ginto Normal" w:hAnsi="Ginto Normal"/>
                          <w:lang w:val="en-US"/>
                        </w:rPr>
                        <w:t>pos</w:t>
                      </w:r>
                      <w:proofErr w:type="spellEnd"/>
                      <w:r w:rsidRPr="00CC2E60">
                        <w:rPr>
                          <w:rFonts w:ascii="Ginto Normal" w:hAnsi="Ginto Normal"/>
                          <w:lang w:val="en-US"/>
                        </w:rPr>
                        <w:t xml:space="preserve"> </w:t>
                      </w:r>
                      <w:proofErr w:type="spellStart"/>
                      <w:r w:rsidRPr="00CC2E60">
                        <w:rPr>
                          <w:rFonts w:ascii="Ginto Normal" w:hAnsi="Ginto Normal"/>
                          <w:lang w:val="en-US"/>
                        </w:rPr>
                        <w:t>inuscid</w:t>
                      </w:r>
                      <w:proofErr w:type="spellEnd"/>
                      <w:r w:rsidRPr="00CC2E60">
                        <w:rPr>
                          <w:rFonts w:ascii="Ginto Normal" w:hAnsi="Ginto Normal"/>
                          <w:lang w:val="en-US"/>
                        </w:rPr>
                        <w:t xml:space="preserve"> </w:t>
                      </w:r>
                      <w:proofErr w:type="spellStart"/>
                      <w:r w:rsidRPr="00CC2E60">
                        <w:rPr>
                          <w:rFonts w:ascii="Ginto Normal" w:hAnsi="Ginto Normal"/>
                          <w:lang w:val="en-US"/>
                        </w:rPr>
                        <w:t>ernatium</w:t>
                      </w:r>
                      <w:proofErr w:type="spellEnd"/>
                      <w:r w:rsidRPr="00CC2E60">
                        <w:rPr>
                          <w:rFonts w:ascii="Ginto Normal" w:hAnsi="Ginto Normal"/>
                          <w:lang w:val="en-US"/>
                        </w:rPr>
                        <w:t xml:space="preserve"> facia </w:t>
                      </w:r>
                      <w:proofErr w:type="spellStart"/>
                      <w:r w:rsidRPr="00CC2E60">
                        <w:rPr>
                          <w:rFonts w:ascii="Ginto Normal" w:hAnsi="Ginto Normal"/>
                          <w:lang w:val="en-US"/>
                        </w:rPr>
                        <w:t>dit</w:t>
                      </w:r>
                      <w:proofErr w:type="spellEnd"/>
                      <w:r w:rsidRPr="00CC2E60">
                        <w:rPr>
                          <w:rFonts w:ascii="Ginto Normal" w:hAnsi="Ginto Normal"/>
                          <w:lang w:val="en-US"/>
                        </w:rPr>
                        <w:t xml:space="preserve"> </w:t>
                      </w:r>
                      <w:proofErr w:type="spellStart"/>
                      <w:r w:rsidRPr="00CC2E60">
                        <w:rPr>
                          <w:rFonts w:ascii="Ginto Normal" w:hAnsi="Ginto Normal"/>
                          <w:lang w:val="en-US"/>
                        </w:rPr>
                        <w:t>ut</w:t>
                      </w:r>
                      <w:proofErr w:type="spellEnd"/>
                      <w:r w:rsidRPr="00CC2E60">
                        <w:rPr>
                          <w:rFonts w:ascii="Ginto Normal" w:hAnsi="Ginto Normal"/>
                          <w:lang w:val="en-US"/>
                        </w:rPr>
                        <w:t xml:space="preserve"> </w:t>
                      </w:r>
                      <w:proofErr w:type="spellStart"/>
                      <w:r w:rsidRPr="00CC2E60">
                        <w:rPr>
                          <w:rFonts w:ascii="Ginto Normal" w:hAnsi="Ginto Normal"/>
                          <w:lang w:val="en-US"/>
                        </w:rPr>
                        <w:t>eatis</w:t>
                      </w:r>
                      <w:proofErr w:type="spellEnd"/>
                      <w:r w:rsidRPr="00CC2E60">
                        <w:rPr>
                          <w:rFonts w:ascii="Ginto Normal" w:hAnsi="Ginto Normal"/>
                          <w:lang w:val="en-US"/>
                        </w:rPr>
                        <w:t xml:space="preserve"> voles as </w:t>
                      </w:r>
                      <w:proofErr w:type="spellStart"/>
                      <w:r w:rsidRPr="00CC2E60">
                        <w:rPr>
                          <w:rFonts w:ascii="Ginto Normal" w:hAnsi="Ginto Normal"/>
                          <w:lang w:val="en-US"/>
                        </w:rPr>
                        <w:t>molent</w:t>
                      </w:r>
                      <w:proofErr w:type="spellEnd"/>
                      <w:r w:rsidRPr="00CC2E60">
                        <w:rPr>
                          <w:rFonts w:ascii="Ginto Normal" w:hAnsi="Ginto Normal"/>
                          <w:lang w:val="en-US"/>
                        </w:rPr>
                        <w:t xml:space="preserve"> </w:t>
                      </w:r>
                      <w:proofErr w:type="spellStart"/>
                      <w:r w:rsidRPr="00CC2E60">
                        <w:rPr>
                          <w:rFonts w:ascii="Ginto Normal" w:hAnsi="Ginto Normal"/>
                          <w:lang w:val="en-US"/>
                        </w:rPr>
                        <w:t>apiet</w:t>
                      </w:r>
                      <w:proofErr w:type="spellEnd"/>
                      <w:r w:rsidRPr="00CC2E60">
                        <w:rPr>
                          <w:rFonts w:ascii="Ginto Normal" w:hAnsi="Ginto Normal"/>
                          <w:lang w:val="en-US"/>
                        </w:rPr>
                        <w:t xml:space="preserve"> </w:t>
                      </w:r>
                      <w:proofErr w:type="spellStart"/>
                      <w:r w:rsidRPr="00CC2E60">
                        <w:rPr>
                          <w:rFonts w:ascii="Ginto Normal" w:hAnsi="Ginto Normal"/>
                          <w:lang w:val="en-US"/>
                        </w:rPr>
                        <w:t>fuga</w:t>
                      </w:r>
                      <w:proofErr w:type="spellEnd"/>
                      <w:r w:rsidRPr="00CC2E60">
                        <w:rPr>
                          <w:rFonts w:ascii="Ginto Normal" w:hAnsi="Ginto Normal"/>
                          <w:lang w:val="en-US"/>
                        </w:rPr>
                        <w:t xml:space="preserve">. </w:t>
                      </w:r>
                    </w:p>
                    <w:p w:rsidR="00064121" w:rsidRPr="00CC2E60" w:rsidRDefault="00064121" w:rsidP="00064121">
                      <w:pPr>
                        <w:rPr>
                          <w:rFonts w:ascii="Ginto Normal" w:hAnsi="Ginto Normal"/>
                          <w:sz w:val="20"/>
                          <w:szCs w:val="20"/>
                          <w:lang w:val="en-US"/>
                        </w:rPr>
                      </w:pPr>
                      <w:proofErr w:type="spellStart"/>
                      <w:r w:rsidRPr="00CC2E60">
                        <w:rPr>
                          <w:rFonts w:ascii="Ginto Normal" w:hAnsi="Ginto Normal"/>
                          <w:sz w:val="20"/>
                          <w:szCs w:val="20"/>
                          <w:lang w:val="en-US"/>
                        </w:rPr>
                        <w:t>Bearibus</w:t>
                      </w:r>
                      <w:proofErr w:type="spellEnd"/>
                      <w:r w:rsidRPr="00CC2E60">
                        <w:rPr>
                          <w:rFonts w:ascii="Ginto Normal" w:hAnsi="Ginto Normal"/>
                          <w:sz w:val="20"/>
                          <w:szCs w:val="20"/>
                          <w:lang w:val="en-US"/>
                        </w:rPr>
                        <w:t xml:space="preserve"> et </w:t>
                      </w:r>
                      <w:proofErr w:type="spellStart"/>
                      <w:r w:rsidRPr="00CC2E60">
                        <w:rPr>
                          <w:rFonts w:ascii="Ginto Normal" w:hAnsi="Ginto Normal"/>
                          <w:sz w:val="20"/>
                          <w:szCs w:val="20"/>
                          <w:lang w:val="en-US"/>
                        </w:rPr>
                        <w:t>rerfercia</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vendi</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volor</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si</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cus</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est</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omnis</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recum</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idebis</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earum</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uta</w:t>
                      </w:r>
                      <w:proofErr w:type="spellEnd"/>
                      <w:r w:rsidRPr="00CC2E60">
                        <w:rPr>
                          <w:rFonts w:ascii="Ginto Normal" w:hAnsi="Ginto Normal"/>
                          <w:sz w:val="20"/>
                          <w:szCs w:val="20"/>
                          <w:lang w:val="en-US"/>
                        </w:rPr>
                        <w:t xml:space="preserve"> </w:t>
                      </w:r>
                      <w:r w:rsidRPr="00CC2E60">
                        <w:rPr>
                          <w:rFonts w:ascii="Ginto Normal" w:hAnsi="Ginto Normal"/>
                          <w:sz w:val="20"/>
                          <w:szCs w:val="20"/>
                          <w:lang w:val="en-US"/>
                        </w:rPr>
                        <w:br/>
                      </w:r>
                      <w:proofErr w:type="spellStart"/>
                      <w:r w:rsidRPr="00CC2E60">
                        <w:rPr>
                          <w:rFonts w:ascii="Ginto Normal" w:hAnsi="Ginto Normal"/>
                          <w:sz w:val="20"/>
                          <w:szCs w:val="20"/>
                          <w:lang w:val="en-US"/>
                        </w:rPr>
                        <w:t>hitaquaestia</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venia</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conet</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volore</w:t>
                      </w:r>
                      <w:proofErr w:type="spellEnd"/>
                      <w:r w:rsidRPr="00CC2E60">
                        <w:rPr>
                          <w:rFonts w:ascii="Ginto Normal" w:hAnsi="Ginto Normal"/>
                          <w:sz w:val="20"/>
                          <w:szCs w:val="20"/>
                          <w:lang w:val="en-US"/>
                        </w:rPr>
                        <w:t xml:space="preserve"> net </w:t>
                      </w:r>
                      <w:proofErr w:type="spellStart"/>
                      <w:r w:rsidRPr="00CC2E60">
                        <w:rPr>
                          <w:rFonts w:ascii="Ginto Normal" w:hAnsi="Ginto Normal"/>
                          <w:sz w:val="20"/>
                          <w:szCs w:val="20"/>
                          <w:lang w:val="en-US"/>
                        </w:rPr>
                        <w:t>optatqu</w:t>
                      </w:r>
                      <w:proofErr w:type="spellEnd"/>
                      <w:r w:rsidRPr="00CC2E60">
                        <w:rPr>
                          <w:rFonts w:ascii="Ginto Normal" w:hAnsi="Ginto Normal"/>
                          <w:sz w:val="20"/>
                          <w:szCs w:val="20"/>
                          <w:lang w:val="en-US"/>
                        </w:rPr>
                        <w:t xml:space="preserve"> </w:t>
                      </w:r>
                      <w:proofErr w:type="spellStart"/>
                      <w:r w:rsidRPr="00CC2E60">
                        <w:rPr>
                          <w:rFonts w:ascii="Ginto Normal" w:hAnsi="Ginto Normal"/>
                          <w:sz w:val="20"/>
                          <w:szCs w:val="20"/>
                          <w:lang w:val="en-US"/>
                        </w:rPr>
                        <w:t>ibuscim</w:t>
                      </w:r>
                      <w:proofErr w:type="spellEnd"/>
                      <w:r w:rsidRPr="00CC2E60">
                        <w:rPr>
                          <w:rFonts w:ascii="Ginto Normal" w:hAnsi="Ginto Normal"/>
                          <w:sz w:val="20"/>
                          <w:szCs w:val="20"/>
                          <w:lang w:val="en-US"/>
                        </w:rPr>
                        <w:t xml:space="preserve"> quos min pro </w:t>
                      </w:r>
                      <w:proofErr w:type="spellStart"/>
                      <w:r w:rsidRPr="00CC2E60">
                        <w:rPr>
                          <w:rFonts w:ascii="Ginto Normal" w:hAnsi="Ginto Normal"/>
                          <w:sz w:val="20"/>
                          <w:szCs w:val="20"/>
                          <w:lang w:val="en-US"/>
                        </w:rPr>
                        <w:t>dolessi</w:t>
                      </w:r>
                      <w:r>
                        <w:rPr>
                          <w:rFonts w:ascii="Ginto Normal" w:hAnsi="Ginto Normal"/>
                          <w:sz w:val="20"/>
                          <w:szCs w:val="20"/>
                          <w:lang w:val="en-US"/>
                        </w:rPr>
                        <w:t>w</w:t>
                      </w:r>
                      <w:proofErr w:type="spellEnd"/>
                    </w:p>
                  </w:txbxContent>
                </v:textbox>
                <w10:wrap anchorx="margin" anchory="margin"/>
              </v:shape>
            </w:pict>
          </mc:Fallback>
        </mc:AlternateContent>
      </w:r>
    </w:p>
    <w:sectPr w:rsidR="00153D42" w:rsidRPr="00153D42" w:rsidSect="007A0DC7">
      <w:headerReference w:type="default" r:id="rId7"/>
      <w:headerReference w:type="first" r:id="rId8"/>
      <w:pgSz w:w="11900" w:h="16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276" w:rsidRDefault="00506276" w:rsidP="002F3EC6">
      <w:r>
        <w:separator/>
      </w:r>
    </w:p>
  </w:endnote>
  <w:endnote w:type="continuationSeparator" w:id="0">
    <w:p w:rsidR="00506276" w:rsidRDefault="00506276" w:rsidP="002F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GintoNormal-Regular">
    <w:altName w:val="Calibri"/>
    <w:panose1 w:val="020B0604020202020204"/>
    <w:charset w:val="00"/>
    <w:family w:val="auto"/>
    <w:notTrueType/>
    <w:pitch w:val="variable"/>
    <w:sig w:usb0="00000007" w:usb1="00000000" w:usb2="00000000" w:usb3="00000000" w:csb0="00000093" w:csb1="00000000"/>
  </w:font>
  <w:font w:name="Ginto Normal">
    <w:altName w:val="Calibri"/>
    <w:panose1 w:val="020B0604020202020204"/>
    <w:charset w:val="00"/>
    <w:family w:val="auto"/>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276" w:rsidRDefault="00506276" w:rsidP="002F3EC6">
      <w:r>
        <w:separator/>
      </w:r>
    </w:p>
  </w:footnote>
  <w:footnote w:type="continuationSeparator" w:id="0">
    <w:p w:rsidR="00506276" w:rsidRDefault="00506276" w:rsidP="002F3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6" w:rsidRDefault="002F3EC6">
    <w:pPr>
      <w:pStyle w:val="Kopfzeile"/>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560000" cy="1071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P-Briefbogen2.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EC6" w:rsidRDefault="002F3EC6">
    <w:pPr>
      <w:pStyle w:val="Kopfzeile"/>
    </w:pPr>
    <w:r>
      <w:rPr>
        <w:noProof/>
      </w:rPr>
      <w:drawing>
        <wp:anchor distT="0" distB="0" distL="114300" distR="114300" simplePos="0" relativeHeight="251658240" behindDoc="1" locked="0" layoutInCell="1" allowOverlap="1">
          <wp:simplePos x="0" y="0"/>
          <wp:positionH relativeFrom="page">
            <wp:posOffset>-65586</wp:posOffset>
          </wp:positionH>
          <wp:positionV relativeFrom="page">
            <wp:posOffset>635</wp:posOffset>
          </wp:positionV>
          <wp:extent cx="7542000" cy="1069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P-Briefbogen.pdf"/>
                  <pic:cNvPicPr/>
                </pic:nvPicPr>
                <pic:blipFill>
                  <a:blip r:embed="rId1">
                    <a:extLst>
                      <a:ext uri="{28A0092B-C50C-407E-A947-70E740481C1C}">
                        <a14:useLocalDpi xmlns:a14="http://schemas.microsoft.com/office/drawing/2010/main" val="0"/>
                      </a:ext>
                    </a:extLst>
                  </a:blip>
                  <a:stretch>
                    <a:fillRect/>
                  </a:stretch>
                </pic:blipFill>
                <pic:spPr>
                  <a:xfrm>
                    <a:off x="0" y="0"/>
                    <a:ext cx="7542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9638F"/>
    <w:multiLevelType w:val="multilevel"/>
    <w:tmpl w:val="4EBC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F47FD"/>
    <w:multiLevelType w:val="hybridMultilevel"/>
    <w:tmpl w:val="FAA2C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705ACA"/>
    <w:multiLevelType w:val="multilevel"/>
    <w:tmpl w:val="8BD2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F90989"/>
    <w:multiLevelType w:val="multilevel"/>
    <w:tmpl w:val="DFCE860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2B12D1"/>
    <w:multiLevelType w:val="hybridMultilevel"/>
    <w:tmpl w:val="423EC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B6"/>
    <w:rsid w:val="00024972"/>
    <w:rsid w:val="00064121"/>
    <w:rsid w:val="00094235"/>
    <w:rsid w:val="000C723B"/>
    <w:rsid w:val="00117ACE"/>
    <w:rsid w:val="00126809"/>
    <w:rsid w:val="00153D42"/>
    <w:rsid w:val="00184AF4"/>
    <w:rsid w:val="00196F3E"/>
    <w:rsid w:val="00197327"/>
    <w:rsid w:val="00215631"/>
    <w:rsid w:val="00237805"/>
    <w:rsid w:val="002A1428"/>
    <w:rsid w:val="002F3EC6"/>
    <w:rsid w:val="003245CC"/>
    <w:rsid w:val="003521B2"/>
    <w:rsid w:val="004317A3"/>
    <w:rsid w:val="00492B94"/>
    <w:rsid w:val="00496E47"/>
    <w:rsid w:val="00506276"/>
    <w:rsid w:val="005B4ED5"/>
    <w:rsid w:val="005C703B"/>
    <w:rsid w:val="00623DB6"/>
    <w:rsid w:val="00633310"/>
    <w:rsid w:val="007A0DC7"/>
    <w:rsid w:val="007E123D"/>
    <w:rsid w:val="0085489B"/>
    <w:rsid w:val="00872A8B"/>
    <w:rsid w:val="00907C48"/>
    <w:rsid w:val="00956FF7"/>
    <w:rsid w:val="00975145"/>
    <w:rsid w:val="009A2312"/>
    <w:rsid w:val="009C6B48"/>
    <w:rsid w:val="00A834B4"/>
    <w:rsid w:val="00B0477E"/>
    <w:rsid w:val="00B059F9"/>
    <w:rsid w:val="00B3009B"/>
    <w:rsid w:val="00C66979"/>
    <w:rsid w:val="00C86935"/>
    <w:rsid w:val="00C94EA2"/>
    <w:rsid w:val="00CC2E60"/>
    <w:rsid w:val="00D239C7"/>
    <w:rsid w:val="00E06255"/>
    <w:rsid w:val="00E27B18"/>
    <w:rsid w:val="00E46DA6"/>
    <w:rsid w:val="00EF03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443F8"/>
  <w14:defaultImageDpi w14:val="32767"/>
  <w15:chartTrackingRefBased/>
  <w15:docId w15:val="{884BE826-48EB-D041-95E5-F433C32E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3EC6"/>
    <w:pPr>
      <w:tabs>
        <w:tab w:val="center" w:pos="4536"/>
        <w:tab w:val="right" w:pos="9072"/>
      </w:tabs>
    </w:pPr>
  </w:style>
  <w:style w:type="character" w:customStyle="1" w:styleId="KopfzeileZchn">
    <w:name w:val="Kopfzeile Zchn"/>
    <w:basedOn w:val="Absatz-Standardschriftart"/>
    <w:link w:val="Kopfzeile"/>
    <w:uiPriority w:val="99"/>
    <w:rsid w:val="002F3EC6"/>
  </w:style>
  <w:style w:type="paragraph" w:styleId="Fuzeile">
    <w:name w:val="footer"/>
    <w:basedOn w:val="Standard"/>
    <w:link w:val="FuzeileZchn"/>
    <w:uiPriority w:val="99"/>
    <w:unhideWhenUsed/>
    <w:rsid w:val="002F3EC6"/>
    <w:pPr>
      <w:tabs>
        <w:tab w:val="center" w:pos="4536"/>
        <w:tab w:val="right" w:pos="9072"/>
      </w:tabs>
    </w:pPr>
  </w:style>
  <w:style w:type="character" w:customStyle="1" w:styleId="FuzeileZchn">
    <w:name w:val="Fußzeile Zchn"/>
    <w:basedOn w:val="Absatz-Standardschriftart"/>
    <w:link w:val="Fuzeile"/>
    <w:uiPriority w:val="99"/>
    <w:rsid w:val="002F3EC6"/>
  </w:style>
  <w:style w:type="paragraph" w:customStyle="1" w:styleId="Brief">
    <w:name w:val="Brief"/>
    <w:basedOn w:val="Standard"/>
    <w:uiPriority w:val="99"/>
    <w:rsid w:val="00CC2E60"/>
    <w:pPr>
      <w:autoSpaceDE w:val="0"/>
      <w:autoSpaceDN w:val="0"/>
      <w:adjustRightInd w:val="0"/>
      <w:spacing w:line="250" w:lineRule="atLeast"/>
      <w:textAlignment w:val="center"/>
    </w:pPr>
    <w:rPr>
      <w:rFonts w:ascii="GintoNormal-Regular" w:hAnsi="GintoNormal-Regular" w:cs="GintoNormal-Regular"/>
      <w:color w:val="000000"/>
      <w:sz w:val="20"/>
      <w:szCs w:val="20"/>
    </w:rPr>
  </w:style>
  <w:style w:type="paragraph" w:styleId="Listenabsatz">
    <w:name w:val="List Paragraph"/>
    <w:basedOn w:val="Standard"/>
    <w:uiPriority w:val="34"/>
    <w:qFormat/>
    <w:rsid w:val="00492B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null)"/></Relationships>
</file>

<file path=word/_rels/header2.xml.rels><?xml version="1.0" encoding="UTF-8" standalone="yes"?>
<Relationships xmlns="http://schemas.openxmlformats.org/package/2006/relationships"><Relationship Id="rId1" Type="http://schemas.openxmlformats.org/officeDocument/2006/relationships/image" Target="media/image2.(nul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bianlanger/Library/Group%20Containers/UBF8T346G9.Office/User%20Content.localized/Templates.localized/Buendni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Buendnis.dotx</Template>
  <TotalTime>0</TotalTime>
  <Pages>2</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Langer</dc:creator>
  <cp:keywords/>
  <dc:description/>
  <cp:lastModifiedBy>Produktion Bündnis</cp:lastModifiedBy>
  <cp:revision>2</cp:revision>
  <cp:lastPrinted>2019-05-03T09:52:00Z</cp:lastPrinted>
  <dcterms:created xsi:type="dcterms:W3CDTF">2019-05-08T09:23:00Z</dcterms:created>
  <dcterms:modified xsi:type="dcterms:W3CDTF">2019-05-08T09:23:00Z</dcterms:modified>
</cp:coreProperties>
</file>